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15735" w:type="dxa"/>
        <w:jc w:val="left"/>
        <w:tblInd w:w="-426" w:type="dxa"/>
        <w:tblLayout w:type="fixed"/>
        <w:tblLook w:val="04A0" w:firstRow="1" w:lastRow="0" w:firstColumn="1" w:lastColumn="0" w:noHBand="0" w:noVBand="1"/>
        <w:tblDescription w:val="Layout table"/>
      </w:tblPr>
      <w:tblGrid>
        <w:gridCol w:w="4962"/>
        <w:gridCol w:w="2656"/>
        <w:gridCol w:w="2614"/>
        <w:gridCol w:w="5503"/>
      </w:tblGrid>
      <w:tr w:rsidR="00CE1E3B" w14:paraId="23EAFB4E" w14:textId="77777777" w:rsidTr="00617322">
        <w:trPr>
          <w:cantSplit/>
          <w:trHeight w:hRule="exact" w:val="10368"/>
          <w:tblHeader/>
          <w:jc w:val="left"/>
        </w:trPr>
        <w:tc>
          <w:tcPr>
            <w:tcW w:w="4962" w:type="dxa"/>
            <w:shd w:val="clear" w:color="auto" w:fill="auto"/>
            <w:tcMar>
              <w:top w:w="288" w:type="dxa"/>
              <w:right w:w="720" w:type="dxa"/>
            </w:tcMar>
          </w:tcPr>
          <w:p w14:paraId="461FF3E0" w14:textId="77777777" w:rsidR="00367CAF" w:rsidRPr="00BF18DB" w:rsidRDefault="00E81B03" w:rsidP="00F836EA">
            <w:pPr>
              <w:pStyle w:val="BlockText"/>
              <w:ind w:left="0" w:right="131"/>
              <w:rPr>
                <w:i/>
                <w:sz w:val="28"/>
                <w:szCs w:val="28"/>
              </w:rPr>
            </w:pPr>
            <w:r w:rsidRPr="00D54292">
              <w:rPr>
                <w:noProof/>
                <w:color w:val="2B7471" w:themeColor="accent1" w:themeShade="80"/>
              </w:rPr>
              <w:drawing>
                <wp:anchor distT="0" distB="0" distL="114300" distR="114300" simplePos="0" relativeHeight="251699200" behindDoc="0" locked="0" layoutInCell="1" allowOverlap="1" wp14:anchorId="3A8C061B" wp14:editId="28D30B8F">
                  <wp:simplePos x="0" y="0"/>
                  <wp:positionH relativeFrom="column">
                    <wp:posOffset>3091</wp:posOffset>
                  </wp:positionH>
                  <wp:positionV relativeFrom="paragraph">
                    <wp:posOffset>-277772</wp:posOffset>
                  </wp:positionV>
                  <wp:extent cx="2855344" cy="6896967"/>
                  <wp:effectExtent l="0" t="0" r="254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62422" cy="691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67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36F26F2" wp14:editId="1A35DC05">
                      <wp:simplePos x="0" y="0"/>
                      <wp:positionH relativeFrom="column">
                        <wp:posOffset>2953325</wp:posOffset>
                      </wp:positionH>
                      <wp:positionV relativeFrom="paragraph">
                        <wp:posOffset>-640080</wp:posOffset>
                      </wp:positionV>
                      <wp:extent cx="224155" cy="6642340"/>
                      <wp:effectExtent l="0" t="0" r="4445" b="63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6642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F117E" id="Rectangle 36" o:spid="_x0000_s1026" style="position:absolute;margin-left:232.55pt;margin-top:-50.4pt;width:17.65pt;height:5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" fillcolor="white [3212]" stroked="f" strokeweight="1pt"/>
                  </w:pict>
                </mc:Fallback>
              </mc:AlternateContent>
            </w:r>
            <w:r w:rsidR="00D54292">
              <w:rPr>
                <w:i/>
                <w:sz w:val="28"/>
                <w:szCs w:val="28"/>
              </w:rPr>
              <w:t xml:space="preserve">       </w:t>
            </w:r>
          </w:p>
          <w:p w14:paraId="52DBAE3E" w14:textId="77777777" w:rsidR="00367CAF" w:rsidRPr="00BF18DB" w:rsidRDefault="00D8154C" w:rsidP="00367CAF">
            <w:pPr>
              <w:pStyle w:val="Quote"/>
              <w:ind w:left="0"/>
              <w:rPr>
                <w:i/>
                <w:sz w:val="28"/>
                <w:szCs w:val="28"/>
              </w:rPr>
            </w:pPr>
            <w:r w:rsidRPr="00F73965">
              <w:rPr>
                <w:rFonts w:asciiTheme="minorHAnsi" w:eastAsiaTheme="minorHAnsi" w:hAnsiTheme="minorHAnsi" w:cstheme="minorBidi"/>
                <w:bCs/>
                <w:noProof/>
                <w:color w:val="2B7471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1F4677F2" wp14:editId="6D74475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739140</wp:posOffset>
                      </wp:positionV>
                      <wp:extent cx="2820035" cy="4829810"/>
                      <wp:effectExtent l="0" t="0" r="0" b="0"/>
                      <wp:wrapSquare wrapText="bothSides"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0035" cy="4829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3AB39" w14:textId="6F1E0251" w:rsidR="00F73965" w:rsidRDefault="00F73965" w:rsidP="002B45C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F73965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The Outlook </w:t>
                                  </w:r>
                                  <w:proofErr w:type="gramStart"/>
                                  <w:r w:rsidRPr="00F73965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Cemetery </w:t>
                                  </w:r>
                                  <w:bookmarkStart w:id="0" w:name="_GoBack"/>
                                  <w:bookmarkEnd w:id="0"/>
                                  <w:r w:rsidRPr="00F73965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has</w:t>
                                  </w:r>
                                  <w:proofErr w:type="gramEnd"/>
                                  <w:r w:rsidRPr="00F73965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a beautiful columbarium.</w:t>
                                  </w:r>
                                </w:p>
                                <w:p w14:paraId="092C59E4" w14:textId="77777777" w:rsidR="00F73965" w:rsidRDefault="00F73965" w:rsidP="00F7396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5812B71" w14:textId="77777777" w:rsidR="00F73965" w:rsidRDefault="00F73965" w:rsidP="00F7396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76C3696" w14:textId="77777777" w:rsidR="00F73965" w:rsidRDefault="00F73965" w:rsidP="00F7396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D76FC99" w14:textId="77777777" w:rsidR="00F73965" w:rsidRDefault="00F73965" w:rsidP="00F7396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8C546D4" w14:textId="77777777" w:rsidR="00F73965" w:rsidRDefault="00F73965" w:rsidP="00F7396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33B3DA2" w14:textId="77777777" w:rsidR="00F73965" w:rsidRDefault="00F73965" w:rsidP="00F7396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2B84B30" w14:textId="77777777" w:rsidR="00F73965" w:rsidRDefault="00F73965" w:rsidP="00F7396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3295A64" w14:textId="77777777" w:rsidR="00F73965" w:rsidRPr="00D8154C" w:rsidRDefault="00D8154C" w:rsidP="002B45C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D8154C">
                                    <w:rPr>
                                      <w:color w:val="FFFFFF" w:themeColor="background1"/>
                                    </w:rPr>
                                    <w:t>We are here to help you select the niche that is right for you.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4677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2pt;margin-top:58.2pt;width:222.05pt;height:380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" filled="f" stroked="f">
                      <v:textbox>
                        <w:txbxContent>
                          <w:p w14:paraId="10E3AB39" w14:textId="6F1E0251" w:rsidR="00F73965" w:rsidRDefault="00F73965" w:rsidP="002B45C8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7396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Outlook </w:t>
                            </w:r>
                            <w:proofErr w:type="gramStart"/>
                            <w:r w:rsidRPr="00F7396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Cemetery </w:t>
                            </w:r>
                            <w:bookmarkStart w:id="1" w:name="_GoBack"/>
                            <w:bookmarkEnd w:id="1"/>
                            <w:r w:rsidRPr="00F7396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has</w:t>
                            </w:r>
                            <w:proofErr w:type="gramEnd"/>
                            <w:r w:rsidRPr="00F7396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 beautiful columbarium.</w:t>
                            </w:r>
                          </w:p>
                          <w:p w14:paraId="092C59E4" w14:textId="77777777" w:rsidR="00F73965" w:rsidRDefault="00F73965" w:rsidP="00F7396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5812B71" w14:textId="77777777" w:rsidR="00F73965" w:rsidRDefault="00F73965" w:rsidP="00F7396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76C3696" w14:textId="77777777" w:rsidR="00F73965" w:rsidRDefault="00F73965" w:rsidP="00F7396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D76FC99" w14:textId="77777777" w:rsidR="00F73965" w:rsidRDefault="00F73965" w:rsidP="00F7396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8C546D4" w14:textId="77777777" w:rsidR="00F73965" w:rsidRDefault="00F73965" w:rsidP="00F7396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33B3DA2" w14:textId="77777777" w:rsidR="00F73965" w:rsidRDefault="00F73965" w:rsidP="00F7396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2B84B30" w14:textId="77777777" w:rsidR="00F73965" w:rsidRDefault="00F73965" w:rsidP="00F7396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3295A64" w14:textId="77777777" w:rsidR="00F73965" w:rsidRPr="00D8154C" w:rsidRDefault="00D8154C" w:rsidP="002B45C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8154C">
                              <w:rPr>
                                <w:color w:val="FFFFFF" w:themeColor="background1"/>
                              </w:rPr>
                              <w:t>We are here to help you select the niche that is right for you.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0B86082" w14:textId="77777777" w:rsidR="00610249" w:rsidRDefault="00F73965" w:rsidP="00367CAF">
            <w:pPr>
              <w:pStyle w:val="Quote"/>
              <w:ind w:left="0"/>
              <w:rPr>
                <w:i/>
                <w:sz w:val="28"/>
                <w:szCs w:val="28"/>
              </w:rPr>
            </w:pPr>
            <w:r w:rsidRPr="00BF18DB">
              <w:rPr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700224" behindDoc="0" locked="0" layoutInCell="1" allowOverlap="1" wp14:anchorId="20E2D3CA" wp14:editId="38E3C2ED">
                  <wp:simplePos x="0" y="0"/>
                  <wp:positionH relativeFrom="column">
                    <wp:posOffset>527577</wp:posOffset>
                  </wp:positionH>
                  <wp:positionV relativeFrom="paragraph">
                    <wp:posOffset>1426509</wp:posOffset>
                  </wp:positionV>
                  <wp:extent cx="1858010" cy="2046605"/>
                  <wp:effectExtent l="38100" t="38100" r="46990" b="298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lumbarium 3.jpg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2046605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CAF" w:rsidRPr="00BF18DB">
              <w:rPr>
                <w:i/>
                <w:sz w:val="28"/>
                <w:szCs w:val="28"/>
              </w:rPr>
              <w:t xml:space="preserve">    </w:t>
            </w:r>
            <w:r w:rsidR="00BF18DB">
              <w:rPr>
                <w:i/>
                <w:sz w:val="28"/>
                <w:szCs w:val="28"/>
              </w:rPr>
              <w:t xml:space="preserve">  </w:t>
            </w:r>
            <w:r w:rsidR="00367CAF" w:rsidRPr="00BF18DB">
              <w:rPr>
                <w:i/>
                <w:sz w:val="28"/>
                <w:szCs w:val="28"/>
              </w:rPr>
              <w:t xml:space="preserve">  </w:t>
            </w:r>
            <w:r w:rsidR="00610249">
              <w:rPr>
                <w:i/>
                <w:sz w:val="28"/>
                <w:szCs w:val="28"/>
              </w:rPr>
              <w:t xml:space="preserve">   </w:t>
            </w:r>
          </w:p>
          <w:p w14:paraId="4C5B28DA" w14:textId="77777777" w:rsidR="00610249" w:rsidRDefault="00610249" w:rsidP="00367CAF">
            <w:pPr>
              <w:pStyle w:val="Quote"/>
              <w:ind w:left="0"/>
              <w:rPr>
                <w:i/>
                <w:sz w:val="28"/>
                <w:szCs w:val="28"/>
              </w:rPr>
            </w:pPr>
          </w:p>
          <w:p w14:paraId="603B13ED" w14:textId="77777777" w:rsidR="00610249" w:rsidRDefault="00610249" w:rsidP="00367CAF">
            <w:pPr>
              <w:pStyle w:val="Quote"/>
              <w:ind w:left="0"/>
              <w:rPr>
                <w:i/>
                <w:sz w:val="28"/>
                <w:szCs w:val="28"/>
              </w:rPr>
            </w:pPr>
          </w:p>
          <w:p w14:paraId="5578580B" w14:textId="77777777" w:rsidR="00610249" w:rsidRDefault="00610249" w:rsidP="00367CAF">
            <w:pPr>
              <w:pStyle w:val="Quote"/>
              <w:ind w:left="0"/>
              <w:rPr>
                <w:i/>
                <w:sz w:val="28"/>
                <w:szCs w:val="28"/>
              </w:rPr>
            </w:pPr>
          </w:p>
          <w:p w14:paraId="04D67BE3" w14:textId="77777777" w:rsidR="00610249" w:rsidRDefault="00610249" w:rsidP="00367CAF">
            <w:pPr>
              <w:pStyle w:val="Quote"/>
              <w:ind w:left="0"/>
              <w:rPr>
                <w:i/>
                <w:sz w:val="28"/>
                <w:szCs w:val="28"/>
              </w:rPr>
            </w:pPr>
          </w:p>
          <w:p w14:paraId="335B576E" w14:textId="77777777" w:rsidR="00610249" w:rsidRDefault="00610249" w:rsidP="00367CAF">
            <w:pPr>
              <w:pStyle w:val="Quote"/>
              <w:ind w:left="0"/>
              <w:rPr>
                <w:i/>
                <w:sz w:val="28"/>
                <w:szCs w:val="28"/>
              </w:rPr>
            </w:pPr>
          </w:p>
          <w:p w14:paraId="5235F7FE" w14:textId="77777777" w:rsidR="00610249" w:rsidRDefault="00610249" w:rsidP="00367CAF">
            <w:pPr>
              <w:pStyle w:val="Quote"/>
              <w:ind w:left="0"/>
              <w:rPr>
                <w:i/>
                <w:sz w:val="28"/>
                <w:szCs w:val="28"/>
              </w:rPr>
            </w:pPr>
          </w:p>
          <w:p w14:paraId="7B77ADBA" w14:textId="77777777" w:rsidR="00610249" w:rsidRDefault="00610249" w:rsidP="00367CAF">
            <w:pPr>
              <w:pStyle w:val="Quote"/>
              <w:ind w:left="0"/>
              <w:rPr>
                <w:i/>
                <w:sz w:val="28"/>
                <w:szCs w:val="28"/>
              </w:rPr>
            </w:pPr>
          </w:p>
          <w:p w14:paraId="3950AC56" w14:textId="77777777" w:rsidR="00610249" w:rsidRDefault="00610249" w:rsidP="00F836EA">
            <w:pPr>
              <w:pStyle w:val="Quote"/>
              <w:shd w:val="clear" w:color="auto" w:fill="auto"/>
              <w:ind w:left="0" w:firstLine="720"/>
              <w:rPr>
                <w:i/>
                <w:sz w:val="28"/>
                <w:szCs w:val="28"/>
              </w:rPr>
            </w:pPr>
          </w:p>
          <w:p w14:paraId="66F02B24" w14:textId="77777777" w:rsidR="00F836EA" w:rsidRDefault="00F836EA" w:rsidP="00F836EA">
            <w:pPr>
              <w:pStyle w:val="Quote"/>
              <w:tabs>
                <w:tab w:val="left" w:pos="815"/>
                <w:tab w:val="left" w:pos="1250"/>
              </w:tabs>
              <w:ind w:left="0"/>
            </w:pPr>
            <w:r>
              <w:rPr>
                <w:i/>
                <w:sz w:val="28"/>
                <w:szCs w:val="28"/>
              </w:rPr>
              <w:tab/>
            </w:r>
          </w:p>
          <w:p w14:paraId="26B4045B" w14:textId="77777777" w:rsidR="00F836EA" w:rsidRDefault="00F836EA" w:rsidP="00F836EA"/>
          <w:p w14:paraId="6317EFB2" w14:textId="77777777" w:rsidR="00F67EC8" w:rsidRPr="00F836EA" w:rsidRDefault="00F67EC8" w:rsidP="00F836EA">
            <w:pPr>
              <w:jc w:val="center"/>
            </w:pPr>
          </w:p>
        </w:tc>
        <w:tc>
          <w:tcPr>
            <w:tcW w:w="2656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14:paraId="28537B4C" w14:textId="77777777" w:rsidR="00A0404E" w:rsidRPr="00A0404E" w:rsidRDefault="00A0404E" w:rsidP="00A0404E">
            <w:pPr>
              <w:pStyle w:val="ReturnAddress"/>
              <w:jc w:val="center"/>
              <w:rPr>
                <w:b/>
              </w:rPr>
            </w:pPr>
          </w:p>
          <w:p w14:paraId="25ADE136" w14:textId="77777777" w:rsidR="00A0404E" w:rsidRDefault="00A0404E" w:rsidP="00A0404E">
            <w:pPr>
              <w:pStyle w:val="ReturnAddress"/>
            </w:pP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14:paraId="1AA59CDA" w14:textId="77777777" w:rsidR="00CE1E3B" w:rsidRPr="001C1E24" w:rsidRDefault="00A733C7" w:rsidP="001C1E24">
            <w:pPr>
              <w:pStyle w:val="Recipient"/>
              <w:rPr>
                <w:i/>
              </w:rPr>
            </w:pPr>
            <w:r w:rsidRPr="005206BD">
              <w:rPr>
                <w:i/>
                <w:noProof/>
                <w:color w:val="262626" w:themeColor="text1" w:themeTint="D9"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4B9D012" wp14:editId="37701170">
                      <wp:simplePos x="0" y="0"/>
                      <wp:positionH relativeFrom="column">
                        <wp:posOffset>-1651192</wp:posOffset>
                      </wp:positionH>
                      <wp:positionV relativeFrom="paragraph">
                        <wp:posOffset>-6583680</wp:posOffset>
                      </wp:positionV>
                      <wp:extent cx="6667584" cy="181155"/>
                      <wp:effectExtent l="0" t="0" r="0" b="9525"/>
                      <wp:wrapNone/>
                      <wp:docPr id="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84" cy="18115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4CBC8">
                                      <a:lumMod val="50000"/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74CBC8">
                                      <a:lumMod val="50000"/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74CBC8">
                                      <a:lumMod val="50000"/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32381E" w14:textId="77777777" w:rsidR="005206BD" w:rsidRPr="006321EB" w:rsidRDefault="005206BD" w:rsidP="00617322">
                                  <w:pPr>
                                    <w:ind w:right="-136"/>
                                    <w:rPr>
                                      <w:color w:val="2B7471" w:themeColor="accent1" w:themeShade="8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9D012" id="_x0000_s1027" type="#_x0000_t202" style="position:absolute;left:0;text-align:left;margin-left:-130pt;margin-top:-518.4pt;width:525pt;height:14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" fillcolor="#114442" stroked="f">
                      <v:fill color2="#267a77" rotate="t" colors="0 #114442;.5 #1e6563;1 #267a77" focus="100%" type="gradient"/>
                      <v:textbox>
                        <w:txbxContent>
                          <w:p w14:paraId="3832381E" w14:textId="77777777" w:rsidR="005206BD" w:rsidRPr="006321EB" w:rsidRDefault="005206BD" w:rsidP="00617322">
                            <w:pPr>
                              <w:ind w:right="-136"/>
                              <w:rPr>
                                <w:color w:val="2B7471" w:themeColor="accent1" w:themeShade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4209" w:rsidRPr="001B0BE8">
              <w:rPr>
                <w:i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159D9CA" wp14:editId="4F050DFF">
                      <wp:simplePos x="0" y="0"/>
                      <wp:positionH relativeFrom="column">
                        <wp:posOffset>-1030090</wp:posOffset>
                      </wp:positionH>
                      <wp:positionV relativeFrom="paragraph">
                        <wp:posOffset>-3115861</wp:posOffset>
                      </wp:positionV>
                      <wp:extent cx="2052955" cy="1863306"/>
                      <wp:effectExtent l="0" t="0" r="4445" b="381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955" cy="1863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D3DC4A" w14:textId="77777777" w:rsidR="001B0BE8" w:rsidRPr="00FF4209" w:rsidRDefault="001B0BE8" w:rsidP="00E87BAE">
                                  <w:pPr>
                                    <w:jc w:val="center"/>
                                    <w:rPr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F4209">
                                    <w:rPr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Town of Outlook</w:t>
                                  </w:r>
                                  <w:r w:rsidRPr="00FF4209">
                                    <w:rPr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E87BAE" w:rsidRPr="00FF4209">
                                    <w:rPr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Box 518</w:t>
                                  </w:r>
                                  <w:r w:rsidR="00E87BAE" w:rsidRPr="00FF4209">
                                    <w:rPr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br/>
                                    <w:t>Outlook, SK, S0L 2N0</w:t>
                                  </w:r>
                                  <w:r w:rsidR="00E87BAE" w:rsidRPr="00FF4209">
                                    <w:rPr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br/>
                                    <w:t>(306) 867-8663</w:t>
                                  </w:r>
                                </w:p>
                                <w:p w14:paraId="2CB70A21" w14:textId="77777777" w:rsidR="00FF4209" w:rsidRPr="00FF4209" w:rsidRDefault="00FF4209" w:rsidP="00E87BAE">
                                  <w:pPr>
                                    <w:jc w:val="center"/>
                                    <w:rPr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F4209">
                                    <w:rPr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www.townofoutlook.ca</w:t>
                                  </w:r>
                                </w:p>
                                <w:p w14:paraId="050C6896" w14:textId="77777777" w:rsidR="00FF4209" w:rsidRDefault="00FF4209" w:rsidP="00E87BA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14F8BD" w14:textId="77777777" w:rsidR="00FF4209" w:rsidRDefault="00FF4209" w:rsidP="00E87BA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79757FA" w14:textId="77777777" w:rsidR="00FF4209" w:rsidRDefault="00FF4209" w:rsidP="00E87BA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417128C" w14:textId="77777777" w:rsidR="00FF4209" w:rsidRPr="00E87BAE" w:rsidRDefault="00FF4209" w:rsidP="00E87BA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9D9CA" id="_x0000_s1028" type="#_x0000_t202" style="position:absolute;left:0;text-align:left;margin-left:-81.1pt;margin-top:-245.35pt;width:161.65pt;height:146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" stroked="f">
                      <v:textbox>
                        <w:txbxContent>
                          <w:p w14:paraId="7AD3DC4A" w14:textId="77777777" w:rsidR="001B0BE8" w:rsidRPr="00FF4209" w:rsidRDefault="001B0BE8" w:rsidP="00E87BAE">
                            <w:pPr>
                              <w:jc w:val="center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F4209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Town of Outlook</w:t>
                            </w:r>
                            <w:r w:rsidRPr="00FF4209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r w:rsidR="00E87BAE" w:rsidRPr="00FF4209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Box 518</w:t>
                            </w:r>
                            <w:r w:rsidR="00E87BAE" w:rsidRPr="00FF4209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br/>
                              <w:t>Outlook, SK, S0L 2N0</w:t>
                            </w:r>
                            <w:r w:rsidR="00E87BAE" w:rsidRPr="00FF4209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br/>
                              <w:t>(306) 867-8663</w:t>
                            </w:r>
                          </w:p>
                          <w:p w14:paraId="2CB70A21" w14:textId="77777777" w:rsidR="00FF4209" w:rsidRPr="00FF4209" w:rsidRDefault="00FF4209" w:rsidP="00E87BAE">
                            <w:pPr>
                              <w:jc w:val="center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F4209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www.townofoutlook.ca</w:t>
                            </w:r>
                          </w:p>
                          <w:p w14:paraId="050C6896" w14:textId="77777777" w:rsidR="00FF4209" w:rsidRDefault="00FF4209" w:rsidP="00E87BA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14F8BD" w14:textId="77777777" w:rsidR="00FF4209" w:rsidRDefault="00FF4209" w:rsidP="00E87BA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9757FA" w14:textId="77777777" w:rsidR="00FF4209" w:rsidRDefault="00FF4209" w:rsidP="00E87BA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17128C" w14:textId="77777777" w:rsidR="00FF4209" w:rsidRPr="00E87BAE" w:rsidRDefault="00FF4209" w:rsidP="00E87BA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4209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FF6D3E5" wp14:editId="0B2BAD05">
                  <wp:simplePos x="0" y="0"/>
                  <wp:positionH relativeFrom="column">
                    <wp:posOffset>-1178440</wp:posOffset>
                  </wp:positionH>
                  <wp:positionV relativeFrom="paragraph">
                    <wp:posOffset>-4702918</wp:posOffset>
                  </wp:positionV>
                  <wp:extent cx="2364771" cy="1069676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utlook Logo Jpeg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71" cy="106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3" w:type="dxa"/>
            <w:tcMar>
              <w:top w:w="288" w:type="dxa"/>
              <w:left w:w="720" w:type="dxa"/>
            </w:tcMar>
          </w:tcPr>
          <w:p w14:paraId="5E7F0E91" w14:textId="77777777" w:rsidR="000C71CB" w:rsidRDefault="000C71CB" w:rsidP="001D437C">
            <w:pPr>
              <w:pStyle w:val="Title"/>
              <w:jc w:val="center"/>
              <w:rPr>
                <w:sz w:val="50"/>
                <w:szCs w:val="50"/>
              </w:rPr>
            </w:pPr>
          </w:p>
          <w:p w14:paraId="4B5EB36E" w14:textId="77777777" w:rsidR="001D36C2" w:rsidRDefault="001D36C2" w:rsidP="001D36C2">
            <w:pPr>
              <w:pStyle w:val="Title"/>
              <w:ind w:right="75"/>
              <w:rPr>
                <w:rFonts w:asciiTheme="minorHAnsi" w:eastAsiaTheme="minorHAnsi" w:hAnsiTheme="minorHAnsi" w:cstheme="minorBidi"/>
                <w:bCs w:val="0"/>
                <w:color w:val="2B7471" w:themeColor="accent1" w:themeShade="80"/>
                <w:kern w:val="2"/>
                <w:sz w:val="52"/>
                <w:szCs w:val="52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2B7471" w:themeColor="accent1" w:themeShade="80"/>
                <w:kern w:val="2"/>
                <w:sz w:val="52"/>
                <w:szCs w:val="52"/>
              </w:rPr>
              <w:t xml:space="preserve">    </w:t>
            </w:r>
            <w:r w:rsidR="00D90A49">
              <w:rPr>
                <w:rFonts w:asciiTheme="minorHAnsi" w:eastAsiaTheme="minorHAnsi" w:hAnsiTheme="minorHAnsi" w:cstheme="minorBidi"/>
                <w:bCs w:val="0"/>
                <w:color w:val="2B7471" w:themeColor="accent1" w:themeShade="80"/>
                <w:kern w:val="2"/>
                <w:sz w:val="52"/>
                <w:szCs w:val="52"/>
              </w:rPr>
              <w:t xml:space="preserve"> </w:t>
            </w:r>
            <w:r w:rsidR="001D437C" w:rsidRPr="00FD5359">
              <w:rPr>
                <w:rFonts w:asciiTheme="minorHAnsi" w:eastAsiaTheme="minorHAnsi" w:hAnsiTheme="minorHAnsi" w:cstheme="minorBidi"/>
                <w:bCs w:val="0"/>
                <w:color w:val="2B7471" w:themeColor="accent1" w:themeShade="80"/>
                <w:kern w:val="2"/>
                <w:sz w:val="52"/>
                <w:szCs w:val="52"/>
              </w:rPr>
              <w:t xml:space="preserve">Outlook </w:t>
            </w:r>
            <w:r>
              <w:rPr>
                <w:rFonts w:asciiTheme="minorHAnsi" w:eastAsiaTheme="minorHAnsi" w:hAnsiTheme="minorHAnsi" w:cstheme="minorBidi"/>
                <w:bCs w:val="0"/>
                <w:color w:val="2B7471" w:themeColor="accent1" w:themeShade="80"/>
                <w:kern w:val="2"/>
                <w:sz w:val="52"/>
                <w:szCs w:val="52"/>
              </w:rPr>
              <w:t xml:space="preserve">     </w:t>
            </w:r>
          </w:p>
          <w:p w14:paraId="0B166C3D" w14:textId="77777777" w:rsidR="00CE1E3B" w:rsidRPr="00FD5359" w:rsidRDefault="00D90A49" w:rsidP="001D36C2">
            <w:pPr>
              <w:pStyle w:val="Title"/>
              <w:ind w:right="75"/>
              <w:rPr>
                <w:rFonts w:asciiTheme="minorHAnsi" w:eastAsiaTheme="minorHAnsi" w:hAnsiTheme="minorHAnsi" w:cstheme="minorBidi"/>
                <w:bCs w:val="0"/>
                <w:color w:val="2B7471" w:themeColor="accent1" w:themeShade="80"/>
                <w:kern w:val="2"/>
                <w:sz w:val="52"/>
                <w:szCs w:val="52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2576" behindDoc="0" locked="0" layoutInCell="1" allowOverlap="1" wp14:anchorId="25994E78" wp14:editId="0564072C">
                  <wp:simplePos x="0" y="0"/>
                  <wp:positionH relativeFrom="column">
                    <wp:posOffset>-42965</wp:posOffset>
                  </wp:positionH>
                  <wp:positionV relativeFrom="paragraph">
                    <wp:posOffset>562981</wp:posOffset>
                  </wp:positionV>
                  <wp:extent cx="2571750" cy="1419225"/>
                  <wp:effectExtent l="38100" t="38100" r="38100" b="476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utlook Cemetary Sig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419225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6C2">
              <w:rPr>
                <w:rFonts w:asciiTheme="minorHAnsi" w:eastAsiaTheme="minorHAnsi" w:hAnsiTheme="minorHAnsi" w:cstheme="minorBidi"/>
                <w:bCs w:val="0"/>
                <w:color w:val="2B7471" w:themeColor="accent1" w:themeShade="80"/>
                <w:kern w:val="2"/>
                <w:sz w:val="52"/>
                <w:szCs w:val="52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bCs w:val="0"/>
                <w:color w:val="2B7471" w:themeColor="accent1" w:themeShade="80"/>
                <w:kern w:val="2"/>
                <w:sz w:val="52"/>
                <w:szCs w:val="52"/>
              </w:rPr>
              <w:t xml:space="preserve">  </w:t>
            </w:r>
            <w:r w:rsidR="00EC402A" w:rsidRPr="00FD5359">
              <w:rPr>
                <w:rFonts w:asciiTheme="minorHAnsi" w:eastAsiaTheme="minorHAnsi" w:hAnsiTheme="minorHAnsi" w:cstheme="minorBidi"/>
                <w:bCs w:val="0"/>
                <w:color w:val="2B7471" w:themeColor="accent1" w:themeShade="80"/>
                <w:kern w:val="2"/>
                <w:sz w:val="52"/>
                <w:szCs w:val="52"/>
              </w:rPr>
              <w:t>Cemetery</w:t>
            </w:r>
          </w:p>
          <w:p w14:paraId="76431B80" w14:textId="77777777" w:rsidR="00EC402A" w:rsidRDefault="00682F6E" w:rsidP="00610249">
            <w:pPr>
              <w:pStyle w:val="Subtitle"/>
              <w:jc w:val="center"/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1" locked="0" layoutInCell="1" allowOverlap="1" wp14:anchorId="6973D196" wp14:editId="1B3C66F3">
                  <wp:simplePos x="0" y="0"/>
                  <wp:positionH relativeFrom="column">
                    <wp:posOffset>70372</wp:posOffset>
                  </wp:positionH>
                  <wp:positionV relativeFrom="paragraph">
                    <wp:posOffset>2786817</wp:posOffset>
                  </wp:positionV>
                  <wp:extent cx="2388031" cy="3690650"/>
                  <wp:effectExtent l="0" t="0" r="0" b="508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oll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31" cy="36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82F850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</w:p>
          <w:p w14:paraId="467CBD73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</w:p>
          <w:p w14:paraId="3A7CBAF2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</w:p>
          <w:p w14:paraId="5E1CAB68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</w:p>
          <w:p w14:paraId="0CE8984A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</w:p>
          <w:p w14:paraId="52270AC0" w14:textId="77777777" w:rsidR="000361B8" w:rsidRDefault="00C0750F" w:rsidP="000361B8">
            <w:pPr>
              <w:pStyle w:val="Subtitle"/>
              <w:rPr>
                <w:b/>
                <w:sz w:val="32"/>
                <w:szCs w:val="32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4384" behindDoc="0" locked="0" layoutInCell="1" allowOverlap="1" wp14:anchorId="77462AA0" wp14:editId="59DE3EB9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72390</wp:posOffset>
                  </wp:positionV>
                  <wp:extent cx="2613660" cy="1614805"/>
                  <wp:effectExtent l="38100" t="38100" r="34290" b="4254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lumbarium 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614805"/>
                          </a:xfrm>
                          <a:prstGeom prst="rect">
                            <a:avLst/>
                          </a:prstGeom>
                          <a:ln w="28575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D4469C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</w:p>
          <w:p w14:paraId="70A5A6DC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</w:p>
          <w:p w14:paraId="1DFF3E1C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</w:p>
          <w:p w14:paraId="63FE7922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</w:p>
          <w:p w14:paraId="3479F9B3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</w:p>
          <w:p w14:paraId="466D1487" w14:textId="77777777" w:rsidR="000361B8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</w:p>
          <w:p w14:paraId="61B96A57" w14:textId="77777777" w:rsidR="001D36C2" w:rsidRDefault="000361B8" w:rsidP="000361B8">
            <w:pPr>
              <w:pStyle w:val="Subtitle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  <w:r w:rsidR="00C835AA" w:rsidRPr="00DA1E9F">
              <w:rPr>
                <w:b/>
                <w:sz w:val="32"/>
                <w:szCs w:val="32"/>
              </w:rPr>
              <w:t>Secure your future</w:t>
            </w:r>
          </w:p>
          <w:p w14:paraId="213169A5" w14:textId="77777777" w:rsidR="001D36C2" w:rsidRDefault="001D36C2" w:rsidP="001D36C2">
            <w:pPr>
              <w:pStyle w:val="Subtitle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a</w:t>
            </w:r>
            <w:r w:rsidR="00C835AA" w:rsidRPr="00DA1E9F">
              <w:rPr>
                <w:b/>
                <w:sz w:val="32"/>
                <w:szCs w:val="32"/>
              </w:rPr>
              <w:t>rrangements</w:t>
            </w:r>
          </w:p>
          <w:p w14:paraId="7FAE90D7" w14:textId="77777777" w:rsidR="00CE1E3B" w:rsidRPr="00DA1E9F" w:rsidRDefault="00610249" w:rsidP="001D36C2">
            <w:pPr>
              <w:pStyle w:val="Subtitle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3E193020" wp14:editId="67580B32">
                      <wp:simplePos x="0" y="0"/>
                      <wp:positionH relativeFrom="column">
                        <wp:posOffset>113605</wp:posOffset>
                      </wp:positionH>
                      <wp:positionV relativeFrom="paragraph">
                        <wp:posOffset>385709</wp:posOffset>
                      </wp:positionV>
                      <wp:extent cx="2380615" cy="422203"/>
                      <wp:effectExtent l="0" t="0" r="635" b="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0615" cy="4222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E480D" id="Rectangle 35" o:spid="_x0000_s1026" style="position:absolute;margin-left:8.95pt;margin-top:30.35pt;width:187.45pt;height:33.2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" fillcolor="white [3212]" stroked="f" strokeweight="1pt"/>
                  </w:pict>
                </mc:Fallback>
              </mc:AlternateContent>
            </w:r>
            <w:r w:rsidR="001D36C2">
              <w:rPr>
                <w:b/>
                <w:sz w:val="32"/>
                <w:szCs w:val="32"/>
              </w:rPr>
              <w:t xml:space="preserve">      </w:t>
            </w:r>
            <w:r w:rsidR="000210C1" w:rsidRPr="00DA1E9F">
              <w:rPr>
                <w:b/>
                <w:sz w:val="32"/>
                <w:szCs w:val="32"/>
              </w:rPr>
              <w:t>in the present.</w:t>
            </w:r>
          </w:p>
          <w:p w14:paraId="66F78742" w14:textId="77777777" w:rsidR="002F4FE7" w:rsidRDefault="002F4FE7" w:rsidP="00F67EC8">
            <w:pPr>
              <w:rPr>
                <w:color w:val="006666"/>
              </w:rPr>
            </w:pPr>
          </w:p>
          <w:p w14:paraId="410CD242" w14:textId="77777777" w:rsidR="00CE1E3B" w:rsidRPr="00681B3A" w:rsidRDefault="00CE1E3B" w:rsidP="002F4FE7">
            <w:pPr>
              <w:jc w:val="center"/>
              <w:rPr>
                <w:color w:val="006666"/>
              </w:rPr>
            </w:pPr>
          </w:p>
        </w:tc>
      </w:tr>
    </w:tbl>
    <w:p w14:paraId="08B7A433" w14:textId="77777777" w:rsidR="00CE1E3B" w:rsidRDefault="00CC326F" w:rsidP="00D91EF3">
      <w:pPr>
        <w:pStyle w:val="NoSpacing"/>
      </w:pPr>
      <w:r w:rsidRPr="001C1E24">
        <w:rPr>
          <w:i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B2799F" wp14:editId="54F09749">
                <wp:simplePos x="0" y="0"/>
                <wp:positionH relativeFrom="column">
                  <wp:posOffset>2867025</wp:posOffset>
                </wp:positionH>
                <wp:positionV relativeFrom="paragraph">
                  <wp:posOffset>-11430</wp:posOffset>
                </wp:positionV>
                <wp:extent cx="6718300" cy="207010"/>
                <wp:effectExtent l="0" t="0" r="6350" b="25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207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706D1" w14:textId="77777777" w:rsidR="001C1E24" w:rsidRPr="006321EB" w:rsidRDefault="001C1E24">
                            <w:pPr>
                              <w:rPr>
                                <w:color w:val="2B7471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799F" id="_x0000_s1029" type="#_x0000_t202" style="position:absolute;margin-left:225.75pt;margin-top:-.9pt;width:529pt;height:16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" fillcolor="#2b7370 [1604]" stroked="f">
                <v:fill color2="#2b7370 [1604]" rotate="t" colors="0 #114442;.5 #1e6563;1 #267a77" focus="100%" type="gradient"/>
                <v:textbox>
                  <w:txbxContent>
                    <w:p w14:paraId="58A706D1" w14:textId="77777777" w:rsidR="001C1E24" w:rsidRPr="006321EB" w:rsidRDefault="001C1E24">
                      <w:pPr>
                        <w:rPr>
                          <w:color w:val="2B7471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CE8B326" wp14:editId="762D744B">
                <wp:simplePos x="0" y="0"/>
                <wp:positionH relativeFrom="column">
                  <wp:posOffset>6438900</wp:posOffset>
                </wp:positionH>
                <wp:positionV relativeFrom="paragraph">
                  <wp:posOffset>64770</wp:posOffset>
                </wp:positionV>
                <wp:extent cx="465455" cy="250190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50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BFDC0" id="Rectangle 53" o:spid="_x0000_s1026" style="position:absolute;margin-left:507pt;margin-top:5.1pt;width:36.65pt;height:19.7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" fillcolor="white [3212]" stroked="f" strokeweight="1pt"/>
            </w:pict>
          </mc:Fallback>
        </mc:AlternateContent>
      </w:r>
      <w:r w:rsidR="00AB46F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D369FD" wp14:editId="7195FBC7">
                <wp:simplePos x="0" y="0"/>
                <wp:positionH relativeFrom="column">
                  <wp:posOffset>-146649</wp:posOffset>
                </wp:positionH>
                <wp:positionV relativeFrom="paragraph">
                  <wp:posOffset>84539</wp:posOffset>
                </wp:positionV>
                <wp:extent cx="2613804" cy="293298"/>
                <wp:effectExtent l="0" t="0" r="1524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804" cy="293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A795E" id="Rectangle 18" o:spid="_x0000_s1026" style="position:absolute;margin-left:-11.55pt;margin-top:6.65pt;width:205.8pt;height:2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" fillcolor="white [3212]" strokecolor="white [3212]" strokeweight="1pt"/>
            </w:pict>
          </mc:Fallback>
        </mc:AlternateContent>
      </w:r>
    </w:p>
    <w:p w14:paraId="0822E93C" w14:textId="77777777" w:rsidR="00576EC4" w:rsidRDefault="00576EC4">
      <w:r>
        <w:br w:type="page"/>
      </w:r>
    </w:p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7D0E5EFE" w14:textId="77777777" w:rsidTr="00BC4DDA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3E5A58D2" w14:textId="77777777" w:rsidR="002243AD" w:rsidRPr="00F836EA" w:rsidRDefault="002243AD">
            <w:pPr>
              <w:rPr>
                <w:sz w:val="16"/>
                <w:szCs w:val="16"/>
              </w:rPr>
            </w:pPr>
          </w:p>
          <w:tbl>
            <w:tblPr>
              <w:tblStyle w:val="HostTable"/>
              <w:tblW w:w="14385" w:type="dxa"/>
              <w:jc w:val="lef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4579"/>
              <w:gridCol w:w="5227"/>
              <w:gridCol w:w="4579"/>
            </w:tblGrid>
            <w:tr w:rsidR="003F6925" w14:paraId="4B01B753" w14:textId="77777777" w:rsidTr="002243AD">
              <w:trPr>
                <w:trHeight w:hRule="exact" w:val="10368"/>
                <w:tblHeader/>
                <w:jc w:val="left"/>
              </w:trPr>
              <w:tc>
                <w:tcPr>
                  <w:tcW w:w="4579" w:type="dxa"/>
                  <w:tcMar>
                    <w:right w:w="432" w:type="dxa"/>
                  </w:tcMar>
                </w:tcPr>
                <w:p w14:paraId="2B0E48B5" w14:textId="77777777" w:rsidR="003F6925" w:rsidRPr="008203ED" w:rsidRDefault="003F6925" w:rsidP="003F6925">
                  <w:pPr>
                    <w:spacing w:line="240" w:lineRule="auto"/>
                    <w:contextualSpacing/>
                    <w:jc w:val="center"/>
                    <w:rPr>
                      <w:b/>
                      <w:color w:val="2B7471" w:themeColor="accent1" w:themeShade="80"/>
                      <w:sz w:val="24"/>
                      <w:szCs w:val="24"/>
                      <w:u w:val="single"/>
                    </w:rPr>
                  </w:pPr>
                  <w:r w:rsidRPr="008203ED">
                    <w:rPr>
                      <w:b/>
                      <w:color w:val="2B7471" w:themeColor="accent1" w:themeShade="80"/>
                      <w:sz w:val="24"/>
                      <w:szCs w:val="24"/>
                      <w:u w:val="single"/>
                    </w:rPr>
                    <w:t>CEMETERY PLOT</w:t>
                  </w:r>
                  <w:r>
                    <w:rPr>
                      <w:b/>
                      <w:color w:val="2B7471" w:themeColor="accent1" w:themeShade="80"/>
                      <w:sz w:val="24"/>
                      <w:szCs w:val="24"/>
                      <w:u w:val="single"/>
                    </w:rPr>
                    <w:t xml:space="preserve"> FEES</w:t>
                  </w:r>
                </w:p>
                <w:p w14:paraId="5E08081E" w14:textId="77777777" w:rsidR="003F6925" w:rsidRDefault="003F6925" w:rsidP="003F6925">
                  <w:pPr>
                    <w:spacing w:line="240" w:lineRule="auto"/>
                    <w:contextualSpacing/>
                    <w:rPr>
                      <w:b/>
                      <w:color w:val="2B7471" w:themeColor="accent1" w:themeShade="80"/>
                    </w:rPr>
                  </w:pPr>
                </w:p>
                <w:p w14:paraId="752C41DC" w14:textId="77777777" w:rsidR="003F6925" w:rsidRDefault="003F6925" w:rsidP="003F6925">
                  <w:pPr>
                    <w:spacing w:line="240" w:lineRule="auto"/>
                    <w:contextualSpacing/>
                    <w:rPr>
                      <w:b/>
                      <w:color w:val="2B7471" w:themeColor="accent1" w:themeShade="80"/>
                    </w:rPr>
                  </w:pPr>
                  <w:r>
                    <w:rPr>
                      <w:b/>
                      <w:color w:val="2B7471" w:themeColor="accent1" w:themeShade="80"/>
                    </w:rPr>
                    <w:t>Cemetery Plot</w:t>
                  </w:r>
                </w:p>
                <w:p w14:paraId="3DE78264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Single Adult                        $300 + GST         Single Infant (under 10</w:t>
                  </w: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yrs)  $</w:t>
                  </w:r>
                  <w:proofErr w:type="gramEnd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200 + GST</w:t>
                  </w: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ab/>
                  </w:r>
                </w:p>
                <w:p w14:paraId="75821EB3" w14:textId="77777777" w:rsidR="003F6925" w:rsidRDefault="003F6925" w:rsidP="003F6925">
                  <w:pPr>
                    <w:spacing w:after="120"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  <w:u w:val="single"/>
                    </w:rPr>
                  </w:pPr>
                </w:p>
                <w:p w14:paraId="1BE0BA35" w14:textId="77777777" w:rsidR="003F6925" w:rsidRPr="007B1A7A" w:rsidRDefault="003F6925" w:rsidP="003F6925">
                  <w:pPr>
                    <w:spacing w:line="240" w:lineRule="auto"/>
                    <w:contextualSpacing/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</w:pPr>
                  <w:r w:rsidRPr="00B36FDE">
                    <w:rPr>
                      <w:b/>
                      <w:color w:val="2B7471" w:themeColor="accent1" w:themeShade="80"/>
                    </w:rPr>
                    <w:t>Perpetual Care</w:t>
                  </w:r>
                  <w:r w:rsidRPr="007B1A7A">
                    <w:rPr>
                      <w:rFonts w:ascii="Century Gothic" w:hAnsi="Century Gothic"/>
                      <w:sz w:val="20"/>
                      <w:szCs w:val="20"/>
                    </w:rPr>
                    <w:tab/>
                  </w:r>
                  <w:r w:rsidRPr="007B1A7A">
                    <w:rPr>
                      <w:rFonts w:ascii="Century Gothic" w:hAnsi="Century Gothic"/>
                      <w:sz w:val="20"/>
                      <w:szCs w:val="20"/>
                    </w:rPr>
                    <w:tab/>
                  </w:r>
                </w:p>
                <w:p w14:paraId="17543C6D" w14:textId="77777777" w:rsidR="003F6925" w:rsidRPr="00876D92" w:rsidRDefault="003F6925" w:rsidP="003F6925">
                  <w:pPr>
                    <w:spacing w:after="120"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Adult  </w:t>
                  </w: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ab/>
                  </w:r>
                  <w:proofErr w:type="gramEnd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ab/>
                    <w:t xml:space="preserve">                   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 </w:t>
                  </w: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$300 + GST</w:t>
                  </w:r>
                </w:p>
                <w:p w14:paraId="159EEBC8" w14:textId="77777777" w:rsidR="003F6925" w:rsidRPr="00876D92" w:rsidRDefault="003F6925" w:rsidP="003F6925">
                  <w:pPr>
                    <w:spacing w:after="120"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Infant/Child (under 10</w:t>
                  </w: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yrs)</w:t>
                  </w:r>
                  <w:r w:rsidRPr="00876D92">
                    <w:rPr>
                      <w:rFonts w:ascii="Century Gothic" w:hAnsi="Century Gothic"/>
                      <w:sz w:val="20"/>
                      <w:szCs w:val="20"/>
                    </w:rPr>
                    <w:t xml:space="preserve">   </w:t>
                  </w:r>
                  <w:proofErr w:type="gramEnd"/>
                  <w:r w:rsidRPr="00876D92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$200 + GST</w:t>
                  </w:r>
                </w:p>
                <w:p w14:paraId="0CC80464" w14:textId="77777777" w:rsidR="003F6925" w:rsidRDefault="003F6925" w:rsidP="003F6925">
                  <w:pPr>
                    <w:spacing w:after="120" w:line="240" w:lineRule="auto"/>
                    <w:contextualSpacing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14:paraId="705D34A9" w14:textId="77777777" w:rsidR="003F6925" w:rsidRDefault="003F6925" w:rsidP="003F6925">
                  <w:pPr>
                    <w:spacing w:line="240" w:lineRule="auto"/>
                    <w:contextualSpacing/>
                    <w:rPr>
                      <w:b/>
                      <w:color w:val="2B7471" w:themeColor="accent1" w:themeShade="80"/>
                    </w:rPr>
                  </w:pPr>
                  <w:r w:rsidRPr="00B36FDE">
                    <w:rPr>
                      <w:b/>
                      <w:color w:val="2B7471" w:themeColor="accent1" w:themeShade="80"/>
                    </w:rPr>
                    <w:t>Internment Open &amp; Close</w:t>
                  </w:r>
                </w:p>
                <w:p w14:paraId="42BA2A69" w14:textId="77777777" w:rsidR="003F6925" w:rsidRPr="00576EC4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b/>
                      <w:color w:val="auto"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ajorHAnsi" w:hAnsiTheme="majorHAnsi"/>
                      <w:b/>
                      <w:color w:val="auto"/>
                      <w:sz w:val="20"/>
                      <w:szCs w:val="20"/>
                      <w:u w:val="single"/>
                    </w:rPr>
                    <w:t>Full</w:t>
                  </w:r>
                  <w:r w:rsidRPr="00576EC4">
                    <w:rPr>
                      <w:rFonts w:asciiTheme="majorHAnsi" w:hAnsiTheme="majorHAnsi"/>
                      <w:b/>
                      <w:color w:val="auto"/>
                      <w:sz w:val="20"/>
                      <w:szCs w:val="20"/>
                      <w:u w:val="single"/>
                    </w:rPr>
                    <w:t xml:space="preserve"> Internment</w:t>
                  </w:r>
                </w:p>
                <w:p w14:paraId="7AF9D116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Adult Internment </w:t>
                  </w:r>
                </w:p>
                <w:p w14:paraId="5CD73C1E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Summer (May-</w:t>
                  </w: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Oct)   </w:t>
                  </w:r>
                  <w:proofErr w:type="gramEnd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        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 </w:t>
                  </w: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$500 + GST</w:t>
                  </w:r>
                </w:p>
                <w:p w14:paraId="482A1FF1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Winter (Nov-</w:t>
                  </w: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Apr)   </w:t>
                  </w:r>
                  <w:proofErr w:type="gramEnd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             $800 + GS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>T</w:t>
                  </w:r>
                </w:p>
                <w:p w14:paraId="1318409D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  <w:p w14:paraId="24737545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Infant/Child</w:t>
                  </w:r>
                </w:p>
                <w:p w14:paraId="7C668E50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Summer (May-</w:t>
                  </w: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Oct)   </w:t>
                  </w:r>
                  <w:proofErr w:type="gramEnd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          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 </w:t>
                  </w: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$50 + GST</w:t>
                  </w:r>
                </w:p>
                <w:p w14:paraId="056E8063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Winter (Nov-</w:t>
                  </w: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Apr)   </w:t>
                  </w:r>
                  <w:proofErr w:type="gramEnd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             $100 + GST</w:t>
                  </w:r>
                </w:p>
                <w:p w14:paraId="7B400A09" w14:textId="77777777" w:rsidR="003F6925" w:rsidRPr="00876D92" w:rsidRDefault="003F6925" w:rsidP="003F6925">
                  <w:pPr>
                    <w:spacing w:after="120" w:line="240" w:lineRule="auto"/>
                    <w:contextualSpacing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876D92">
                    <w:rPr>
                      <w:sz w:val="20"/>
                      <w:szCs w:val="20"/>
                    </w:rPr>
                    <w:t xml:space="preserve">                </w:t>
                  </w:r>
                </w:p>
                <w:p w14:paraId="62CE04B0" w14:textId="77777777" w:rsidR="003F6925" w:rsidRPr="00576EC4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</w:pPr>
                  <w:r w:rsidRPr="00576EC4"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  <w:t>Cremation Internment</w:t>
                  </w:r>
                </w:p>
                <w:p w14:paraId="1496B2E0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Adult Internment </w:t>
                  </w:r>
                </w:p>
                <w:p w14:paraId="7458F42B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Summer (May-</w:t>
                  </w: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Oct)   </w:t>
                  </w:r>
                  <w:proofErr w:type="gramEnd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          $250 + GST</w:t>
                  </w:r>
                </w:p>
                <w:p w14:paraId="139C09B0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Winter (Nov-</w:t>
                  </w: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Apr)   </w:t>
                  </w:r>
                  <w:proofErr w:type="gramEnd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             $400 + GST</w:t>
                  </w:r>
                </w:p>
                <w:p w14:paraId="642C6659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  <w:p w14:paraId="165F5421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Infant/Child</w:t>
                  </w:r>
                </w:p>
                <w:p w14:paraId="622B29C3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Summer (May-</w:t>
                  </w: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Oct)   </w:t>
                  </w:r>
                  <w:proofErr w:type="gramEnd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            $50 + GST</w:t>
                  </w:r>
                </w:p>
                <w:p w14:paraId="2CEE0B63" w14:textId="77777777" w:rsidR="003F6925" w:rsidRPr="00876D92" w:rsidRDefault="003F6925" w:rsidP="003F6925">
                  <w:pPr>
                    <w:spacing w:line="240" w:lineRule="auto"/>
                    <w:contextualSpacing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>Winter (Nov-</w:t>
                  </w:r>
                  <w:proofErr w:type="gramStart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Apr)   </w:t>
                  </w:r>
                  <w:proofErr w:type="gramEnd"/>
                  <w:r w:rsidRPr="00876D92">
                    <w:rPr>
                      <w:rFonts w:asciiTheme="majorHAnsi" w:hAnsiTheme="majorHAnsi"/>
                      <w:sz w:val="20"/>
                      <w:szCs w:val="20"/>
                    </w:rPr>
                    <w:t xml:space="preserve">             $100 + GST</w:t>
                  </w:r>
                </w:p>
                <w:p w14:paraId="43379DDF" w14:textId="77777777" w:rsidR="003F6925" w:rsidRDefault="003F6925" w:rsidP="003F6925">
                  <w:pPr>
                    <w:spacing w:line="240" w:lineRule="auto"/>
                    <w:contextualSpacing/>
                    <w:rPr>
                      <w:b/>
                      <w:color w:val="2B7471" w:themeColor="accent1" w:themeShade="80"/>
                    </w:rPr>
                  </w:pPr>
                </w:p>
                <w:p w14:paraId="47B043BC" w14:textId="77777777" w:rsidR="003F6925" w:rsidRPr="008C41E9" w:rsidRDefault="003F6925" w:rsidP="003F6925">
                  <w:pPr>
                    <w:spacing w:after="120" w:line="240" w:lineRule="auto"/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8C41E9">
                    <w:rPr>
                      <w:sz w:val="16"/>
                      <w:szCs w:val="16"/>
                    </w:rPr>
                    <w:t>Additional Charges will apply for weekend</w:t>
                  </w:r>
                  <w:r>
                    <w:rPr>
                      <w:sz w:val="16"/>
                      <w:szCs w:val="16"/>
                    </w:rPr>
                    <w:t>, after hours</w:t>
                  </w:r>
                  <w:r w:rsidRPr="008C41E9">
                    <w:rPr>
                      <w:sz w:val="16"/>
                      <w:szCs w:val="16"/>
                    </w:rPr>
                    <w:t xml:space="preserve"> &amp; statutory holiday interments.</w:t>
                  </w:r>
                </w:p>
                <w:p w14:paraId="50236753" w14:textId="77777777" w:rsidR="003F6925" w:rsidRPr="00A0404E" w:rsidRDefault="003F6925" w:rsidP="003F6925">
                  <w:pPr>
                    <w:spacing w:line="360" w:lineRule="auto"/>
                    <w:contextualSpacing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21E8FE93" wp14:editId="027B1BDB">
                            <wp:simplePos x="0" y="0"/>
                            <wp:positionH relativeFrom="column">
                              <wp:posOffset>129960</wp:posOffset>
                            </wp:positionH>
                            <wp:positionV relativeFrom="paragraph">
                              <wp:posOffset>165100</wp:posOffset>
                            </wp:positionV>
                            <wp:extent cx="2389517" cy="1224555"/>
                            <wp:effectExtent l="0" t="0" r="10795" b="13970"/>
                            <wp:wrapNone/>
                            <wp:docPr id="29" name="Oval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89517" cy="1224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90532D" w14:textId="77777777" w:rsidR="003F6925" w:rsidRPr="001B0BE8" w:rsidRDefault="003F6925" w:rsidP="003F6925">
                                        <w:pPr>
                                          <w:jc w:val="center"/>
                                          <w:rPr>
                                            <w:rFonts w:ascii="Lucida Calligraphy" w:hAnsi="Lucida Calligraphy"/>
                                            <w:b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1B0BE8">
                                          <w:rPr>
                                            <w:rFonts w:ascii="Lucida Calligraphy" w:hAnsi="Lucida Calligraphy"/>
                                            <w:b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A tribute to your loved one’s life.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1E8FE93" id="Oval 29" o:spid="_x0000_s1030" style="position:absolute;margin-left:10.25pt;margin-top:13pt;width:188.15pt;height:96.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" fillcolor="#2b7370 [1604]" strokecolor="#2b7370 [1604]" strokeweight="1pt">
                            <v:stroke joinstyle="miter"/>
                            <v:textbox>
                              <w:txbxContent>
                                <w:p w14:paraId="7190532D" w14:textId="77777777" w:rsidR="003F6925" w:rsidRPr="001B0BE8" w:rsidRDefault="003F6925" w:rsidP="003F6925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1B0BE8">
                                    <w:rPr>
                                      <w:rFonts w:ascii="Lucida Calligraphy" w:hAnsi="Lucida Calligraphy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A tribute to your loved one’s life.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  <w:p w14:paraId="793FC7CC" w14:textId="77777777" w:rsidR="003F6925" w:rsidRDefault="003F6925" w:rsidP="003F6925"/>
              </w:tc>
              <w:tc>
                <w:tcPr>
                  <w:tcW w:w="5227" w:type="dxa"/>
                  <w:tcMar>
                    <w:left w:w="432" w:type="dxa"/>
                    <w:right w:w="432" w:type="dxa"/>
                  </w:tcMar>
                </w:tcPr>
                <w:p w14:paraId="1EE0C57D" w14:textId="77777777" w:rsidR="003F6925" w:rsidRDefault="003F6925" w:rsidP="003F6925">
                  <w:pPr>
                    <w:pStyle w:val="Quote"/>
                    <w:ind w:left="0"/>
                    <w:rPr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4579" w:type="dxa"/>
                  <w:tcMar>
                    <w:left w:w="432" w:type="dxa"/>
                  </w:tcMar>
                </w:tcPr>
                <w:p w14:paraId="300500F0" w14:textId="77777777" w:rsidR="003F6925" w:rsidRDefault="003F6925" w:rsidP="003F6925">
                  <w:pPr>
                    <w:spacing w:line="240" w:lineRule="auto"/>
                    <w:contextualSpacing/>
                    <w:rPr>
                      <w:b/>
                      <w:color w:val="2B7471" w:themeColor="accent1" w:themeShade="80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14:paraId="1BE2D793" w14:textId="77777777" w:rsidR="003F6925" w:rsidRDefault="003F6925" w:rsidP="003F6925">
            <w:pPr>
              <w:pStyle w:val="NoSpacing"/>
            </w:pPr>
          </w:p>
          <w:p w14:paraId="6874F5DF" w14:textId="77777777" w:rsidR="00C835AA" w:rsidRDefault="00C835AA" w:rsidP="00C835AA"/>
          <w:p w14:paraId="6A095330" w14:textId="77777777" w:rsidR="00EC402A" w:rsidRDefault="00EC402A" w:rsidP="00C835AA"/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02C936DA" w14:textId="77777777" w:rsidR="003F6925" w:rsidRDefault="003F6925" w:rsidP="00021B6F">
            <w:pPr>
              <w:pStyle w:val="Heading1"/>
              <w:jc w:val="center"/>
              <w:rPr>
                <w:b/>
              </w:rPr>
            </w:pPr>
            <w:r>
              <w:rPr>
                <w:b/>
              </w:rPr>
              <w:t xml:space="preserve">Columbarium </w:t>
            </w:r>
            <w:r>
              <w:rPr>
                <w:b/>
              </w:rPr>
              <w:br/>
              <w:t>Name Plaques</w:t>
            </w:r>
          </w:p>
          <w:p w14:paraId="7C49F793" w14:textId="77777777" w:rsidR="003F6925" w:rsidRPr="00665AEB" w:rsidRDefault="003F6925" w:rsidP="003F6925"/>
          <w:p w14:paraId="3CABACF4" w14:textId="77777777" w:rsidR="003F6925" w:rsidRDefault="003F6925" w:rsidP="003F6925">
            <w:pPr>
              <w:jc w:val="center"/>
            </w:pPr>
            <w:r w:rsidRPr="00EC402A">
              <w:rPr>
                <w:noProof/>
                <w:lang w:val="en-CA" w:eastAsia="en-CA"/>
              </w:rPr>
              <w:drawing>
                <wp:anchor distT="0" distB="0" distL="114300" distR="114300" simplePos="0" relativeHeight="251688960" behindDoc="0" locked="0" layoutInCell="1" allowOverlap="1" wp14:anchorId="47E85ADA" wp14:editId="37F2432D">
                  <wp:simplePos x="0" y="0"/>
                  <wp:positionH relativeFrom="column">
                    <wp:posOffset>720880</wp:posOffset>
                  </wp:positionH>
                  <wp:positionV relativeFrom="paragraph">
                    <wp:posOffset>224251</wp:posOffset>
                  </wp:positionV>
                  <wp:extent cx="1218565" cy="1057275"/>
                  <wp:effectExtent l="38100" t="38100" r="38735" b="47625"/>
                  <wp:wrapSquare wrapText="bothSides"/>
                  <wp:docPr id="26" name="Picture 26" descr="O:\WORKS\Town of Outlook\MS Word\Cemetery\Two Name Plaque - Full D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WORKS\Town of Outlook\MS Word\Cemetery\Two Name Plaque - Full D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1057275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Double Niche Name Plaque</w:t>
            </w:r>
          </w:p>
          <w:p w14:paraId="2116E270" w14:textId="77777777" w:rsidR="003F6925" w:rsidRDefault="003F6925" w:rsidP="003F6925">
            <w:r>
              <w:t xml:space="preserve"> </w:t>
            </w:r>
          </w:p>
          <w:p w14:paraId="05F99558" w14:textId="77777777" w:rsidR="003F6925" w:rsidRDefault="003F6925" w:rsidP="003F6925"/>
          <w:p w14:paraId="52E2FC5A" w14:textId="77777777" w:rsidR="003F6925" w:rsidRDefault="003F6925" w:rsidP="003F6925">
            <w:r>
              <w:t xml:space="preserve">         </w:t>
            </w:r>
          </w:p>
          <w:p w14:paraId="68F7E90D" w14:textId="77777777" w:rsidR="003F6925" w:rsidRDefault="003F6925" w:rsidP="003F6925">
            <w:r>
              <w:br/>
            </w:r>
            <w:r>
              <w:br/>
            </w:r>
          </w:p>
          <w:p w14:paraId="09B48832" w14:textId="77777777" w:rsidR="003F6925" w:rsidRDefault="003F6925" w:rsidP="003F6925">
            <w:pPr>
              <w:jc w:val="center"/>
            </w:pPr>
            <w:r w:rsidRPr="00240D50">
              <w:rPr>
                <w:rFonts w:ascii="Century Gothic" w:hAnsi="Century Gothic"/>
                <w:noProof/>
                <w:sz w:val="40"/>
                <w:szCs w:val="40"/>
                <w:lang w:val="en-CA" w:eastAsia="en-CA"/>
              </w:rPr>
              <w:drawing>
                <wp:anchor distT="0" distB="0" distL="114300" distR="114300" simplePos="0" relativeHeight="251689984" behindDoc="0" locked="0" layoutInCell="1" allowOverlap="1" wp14:anchorId="6407E7FE" wp14:editId="1E5BE287">
                  <wp:simplePos x="0" y="0"/>
                  <wp:positionH relativeFrom="column">
                    <wp:posOffset>723744</wp:posOffset>
                  </wp:positionH>
                  <wp:positionV relativeFrom="paragraph">
                    <wp:posOffset>212725</wp:posOffset>
                  </wp:positionV>
                  <wp:extent cx="1218565" cy="1035685"/>
                  <wp:effectExtent l="38100" t="38100" r="38735" b="31115"/>
                  <wp:wrapSquare wrapText="bothSides"/>
                  <wp:docPr id="27" name="Picture 27" descr="O:\WORKS\Town of Outlook\MS Word\Cemetery\One Name Plaque-Full D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WORKS\Town of Outlook\MS Word\Cemetery\One Name Plaque-Full D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1035685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Single Niche Name Plaque</w:t>
            </w:r>
          </w:p>
          <w:p w14:paraId="6DD98BED" w14:textId="77777777" w:rsidR="003F6925" w:rsidRDefault="003F6925" w:rsidP="003F6925"/>
          <w:p w14:paraId="4DD9F1EB" w14:textId="77777777" w:rsidR="003F6925" w:rsidRDefault="003F6925" w:rsidP="003F6925"/>
          <w:p w14:paraId="3D2290B9" w14:textId="77777777" w:rsidR="003F6925" w:rsidRDefault="003F6925" w:rsidP="003F6925">
            <w:pPr>
              <w:jc w:val="center"/>
            </w:pPr>
          </w:p>
          <w:p w14:paraId="7216E691" w14:textId="77777777" w:rsidR="003F6925" w:rsidRDefault="003F6925" w:rsidP="003F6925"/>
          <w:p w14:paraId="73982EF3" w14:textId="77777777" w:rsidR="003F6925" w:rsidRDefault="003F6925" w:rsidP="003F6925">
            <w:pPr>
              <w:jc w:val="center"/>
            </w:pPr>
            <w:r w:rsidRPr="00EC402A">
              <w:rPr>
                <w:noProof/>
                <w:lang w:val="en-CA" w:eastAsia="en-CA"/>
              </w:rPr>
              <w:drawing>
                <wp:anchor distT="0" distB="0" distL="114300" distR="114300" simplePos="0" relativeHeight="251687936" behindDoc="0" locked="0" layoutInCell="1" allowOverlap="1" wp14:anchorId="460E140F" wp14:editId="25245413">
                  <wp:simplePos x="0" y="0"/>
                  <wp:positionH relativeFrom="column">
                    <wp:posOffset>758980</wp:posOffset>
                  </wp:positionH>
                  <wp:positionV relativeFrom="paragraph">
                    <wp:posOffset>421005</wp:posOffset>
                  </wp:positionV>
                  <wp:extent cx="1175385" cy="997585"/>
                  <wp:effectExtent l="38100" t="38100" r="43815" b="31115"/>
                  <wp:wrapSquare wrapText="bothSides"/>
                  <wp:docPr id="28" name="Picture 28" descr="O:\WORKS\Town of Outlook\MS Word\Cemetery\Memory Wall Pla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WORKS\Town of Outlook\MS Word\Cemetery\Memory Wall Pla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997585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  <w:t>Memory Wall Name Plaque</w:t>
            </w:r>
          </w:p>
          <w:p w14:paraId="304E1E3C" w14:textId="77777777" w:rsidR="003F6925" w:rsidRDefault="003F6925" w:rsidP="003F6925"/>
          <w:p w14:paraId="3FEAA44F" w14:textId="77777777" w:rsidR="003F6925" w:rsidRDefault="003F6925" w:rsidP="003F6925"/>
          <w:p w14:paraId="27AE539A" w14:textId="77777777" w:rsidR="003F6925" w:rsidRDefault="003F6925" w:rsidP="003F6925"/>
          <w:p w14:paraId="65C9F9CF" w14:textId="77777777" w:rsidR="003F6925" w:rsidRDefault="003F6925" w:rsidP="003F6925">
            <w:pPr>
              <w:spacing w:line="360" w:lineRule="auto"/>
              <w:contextualSpacing/>
              <w:rPr>
                <w:sz w:val="18"/>
                <w:szCs w:val="18"/>
              </w:rPr>
            </w:pPr>
          </w:p>
          <w:p w14:paraId="10816340" w14:textId="77777777" w:rsidR="003F6925" w:rsidRPr="00665AEB" w:rsidRDefault="003F6925" w:rsidP="003F6925">
            <w:pPr>
              <w:spacing w:line="36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Pr="00665AEB">
              <w:rPr>
                <w:sz w:val="16"/>
                <w:szCs w:val="16"/>
              </w:rPr>
              <w:t xml:space="preserve">Memory Wall </w:t>
            </w:r>
            <w:r>
              <w:rPr>
                <w:sz w:val="16"/>
                <w:szCs w:val="16"/>
              </w:rPr>
              <w:t xml:space="preserve">Name </w:t>
            </w:r>
            <w:r w:rsidRPr="00665AEB">
              <w:rPr>
                <w:sz w:val="16"/>
                <w:szCs w:val="16"/>
              </w:rPr>
              <w:t>Plaques</w:t>
            </w:r>
            <w:r>
              <w:rPr>
                <w:sz w:val="16"/>
                <w:szCs w:val="16"/>
              </w:rPr>
              <w:t>”</w:t>
            </w:r>
            <w:r w:rsidRPr="00665AEB">
              <w:rPr>
                <w:sz w:val="16"/>
                <w:szCs w:val="16"/>
              </w:rPr>
              <w:t xml:space="preserve"> are a plaque only. </w:t>
            </w:r>
          </w:p>
          <w:p w14:paraId="4EC95B0D" w14:textId="77777777" w:rsidR="003F6925" w:rsidRPr="00665AEB" w:rsidRDefault="003F6925" w:rsidP="003F6925">
            <w:pPr>
              <w:spacing w:line="360" w:lineRule="auto"/>
              <w:contextualSpacing/>
              <w:jc w:val="center"/>
              <w:rPr>
                <w:sz w:val="16"/>
                <w:szCs w:val="16"/>
              </w:rPr>
            </w:pPr>
            <w:r w:rsidRPr="00665AEB">
              <w:rPr>
                <w:sz w:val="16"/>
                <w:szCs w:val="16"/>
              </w:rPr>
              <w:t>They are placed on the end walls of the Columbarium, not on a niche.</w:t>
            </w:r>
          </w:p>
          <w:p w14:paraId="1DB6E288" w14:textId="77777777" w:rsidR="00E43368" w:rsidRPr="00E43368" w:rsidRDefault="00E43368" w:rsidP="00A401EA">
            <w:pPr>
              <w:spacing w:after="120" w:line="360" w:lineRule="auto"/>
              <w:contextualSpacing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579" w:type="dxa"/>
            <w:tcMar>
              <w:left w:w="432" w:type="dxa"/>
            </w:tcMar>
          </w:tcPr>
          <w:p w14:paraId="0C1D48F6" w14:textId="77777777" w:rsidR="00E92929" w:rsidRDefault="00E92929" w:rsidP="003238F5">
            <w:pPr>
              <w:spacing w:line="240" w:lineRule="auto"/>
              <w:contextualSpacing/>
              <w:rPr>
                <w:b/>
                <w:color w:val="2B7471" w:themeColor="accent1" w:themeShade="80"/>
                <w:sz w:val="24"/>
                <w:szCs w:val="24"/>
                <w:u w:val="single"/>
              </w:rPr>
            </w:pPr>
          </w:p>
          <w:p w14:paraId="5A84B8C4" w14:textId="77777777" w:rsidR="00E92929" w:rsidRPr="00E92929" w:rsidRDefault="00E92929" w:rsidP="00E92929">
            <w:pPr>
              <w:spacing w:line="240" w:lineRule="auto"/>
              <w:contextualSpacing/>
              <w:jc w:val="center"/>
              <w:rPr>
                <w:b/>
                <w:color w:val="2B7471" w:themeColor="accent1" w:themeShade="80"/>
                <w:sz w:val="24"/>
                <w:szCs w:val="24"/>
                <w:u w:val="single"/>
              </w:rPr>
            </w:pPr>
            <w:r w:rsidRPr="008203ED">
              <w:rPr>
                <w:b/>
                <w:color w:val="2B7471" w:themeColor="accent1" w:themeShade="80"/>
                <w:sz w:val="24"/>
                <w:szCs w:val="24"/>
                <w:u w:val="single"/>
              </w:rPr>
              <w:t>C</w:t>
            </w:r>
            <w:r>
              <w:rPr>
                <w:b/>
                <w:color w:val="2B7471" w:themeColor="accent1" w:themeShade="80"/>
                <w:sz w:val="24"/>
                <w:szCs w:val="24"/>
                <w:u w:val="single"/>
              </w:rPr>
              <w:t>OLUMBARIUM</w:t>
            </w:r>
            <w:r w:rsidRPr="008203ED">
              <w:rPr>
                <w:b/>
                <w:color w:val="2B7471" w:themeColor="accent1" w:themeShade="80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color w:val="2B7471" w:themeColor="accent1" w:themeShade="80"/>
                <w:sz w:val="24"/>
                <w:szCs w:val="24"/>
                <w:u w:val="single"/>
              </w:rPr>
              <w:t>NICHE FEES</w:t>
            </w:r>
          </w:p>
          <w:p w14:paraId="30B12845" w14:textId="77777777" w:rsidR="00576EC4" w:rsidRDefault="00576EC4" w:rsidP="00E92929">
            <w:pPr>
              <w:spacing w:line="240" w:lineRule="auto"/>
              <w:contextualSpacing/>
              <w:rPr>
                <w:b/>
                <w:sz w:val="20"/>
                <w:szCs w:val="20"/>
                <w:u w:val="single"/>
              </w:rPr>
            </w:pPr>
          </w:p>
          <w:p w14:paraId="1762BC94" w14:textId="77777777" w:rsidR="00576EC4" w:rsidRPr="00576EC4" w:rsidRDefault="00DC7038" w:rsidP="00E92929">
            <w:pPr>
              <w:spacing w:line="240" w:lineRule="auto"/>
              <w:contextualSpacing/>
              <w:rPr>
                <w:b/>
                <w:color w:val="2B7471" w:themeColor="accent1" w:themeShade="80"/>
              </w:rPr>
            </w:pPr>
            <w:r>
              <w:rPr>
                <w:b/>
                <w:color w:val="2B7471" w:themeColor="accent1" w:themeShade="80"/>
              </w:rPr>
              <w:t xml:space="preserve">Columbarium </w:t>
            </w:r>
            <w:r w:rsidR="00576EC4" w:rsidRPr="00576EC4">
              <w:rPr>
                <w:b/>
                <w:color w:val="2B7471" w:themeColor="accent1" w:themeShade="80"/>
              </w:rPr>
              <w:t>Niche</w:t>
            </w:r>
          </w:p>
          <w:p w14:paraId="41E9479E" w14:textId="77777777" w:rsidR="00E92929" w:rsidRPr="00576EC4" w:rsidRDefault="00E92929" w:rsidP="00E92929">
            <w:pPr>
              <w:spacing w:line="240" w:lineRule="auto"/>
              <w:contextualSpacing/>
              <w:rPr>
                <w:b/>
                <w:sz w:val="20"/>
                <w:szCs w:val="20"/>
                <w:u w:val="single"/>
              </w:rPr>
            </w:pPr>
            <w:r w:rsidRPr="00576EC4">
              <w:rPr>
                <w:b/>
                <w:sz w:val="20"/>
                <w:szCs w:val="20"/>
                <w:u w:val="single"/>
              </w:rPr>
              <w:t>Top Row</w:t>
            </w:r>
          </w:p>
          <w:p w14:paraId="2D6D47AD" w14:textId="77777777" w:rsidR="00E92929" w:rsidRPr="00851A28" w:rsidRDefault="00E92929" w:rsidP="00E92929">
            <w:pPr>
              <w:spacing w:line="240" w:lineRule="auto"/>
              <w:contextualSpacing/>
            </w:pPr>
            <w:r w:rsidRPr="00851A28">
              <w:rPr>
                <w:sz w:val="20"/>
                <w:szCs w:val="20"/>
              </w:rPr>
              <w:t xml:space="preserve">   Single Niche              </w:t>
            </w:r>
            <w:r>
              <w:rPr>
                <w:sz w:val="20"/>
                <w:szCs w:val="20"/>
              </w:rPr>
              <w:t>$</w:t>
            </w:r>
            <w:r w:rsidR="00876D92">
              <w:rPr>
                <w:sz w:val="20"/>
                <w:szCs w:val="20"/>
              </w:rPr>
              <w:t>1700 + GST</w:t>
            </w:r>
            <w:r w:rsidRPr="00851A28">
              <w:rPr>
                <w:sz w:val="20"/>
                <w:szCs w:val="20"/>
              </w:rPr>
              <w:t xml:space="preserve">  </w:t>
            </w:r>
          </w:p>
          <w:p w14:paraId="54637211" w14:textId="77777777" w:rsidR="00E92929" w:rsidRDefault="00E92929" w:rsidP="00E92929">
            <w:pPr>
              <w:spacing w:after="120" w:line="240" w:lineRule="auto"/>
              <w:contextualSpacing/>
              <w:rPr>
                <w:sz w:val="20"/>
                <w:szCs w:val="20"/>
              </w:rPr>
            </w:pPr>
            <w:r w:rsidRPr="00851A28">
              <w:rPr>
                <w:sz w:val="20"/>
                <w:szCs w:val="20"/>
              </w:rPr>
              <w:t xml:space="preserve">   Double Nich</w:t>
            </w:r>
            <w:r>
              <w:rPr>
                <w:sz w:val="20"/>
                <w:szCs w:val="20"/>
              </w:rPr>
              <w:t xml:space="preserve">e         </w:t>
            </w:r>
            <w:r w:rsidR="00876D92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$</w:t>
            </w:r>
            <w:r w:rsidR="00876D92">
              <w:rPr>
                <w:sz w:val="20"/>
                <w:szCs w:val="20"/>
              </w:rPr>
              <w:t>2700 + GST</w:t>
            </w:r>
            <w:r w:rsidRPr="00851A28">
              <w:rPr>
                <w:sz w:val="20"/>
                <w:szCs w:val="20"/>
              </w:rPr>
              <w:t xml:space="preserve">  </w:t>
            </w:r>
          </w:p>
          <w:p w14:paraId="061BD530" w14:textId="77777777" w:rsidR="00E92929" w:rsidRPr="00576EC4" w:rsidRDefault="00E92929" w:rsidP="00E92929">
            <w:pPr>
              <w:spacing w:after="120" w:line="240" w:lineRule="auto"/>
              <w:contextualSpacing/>
              <w:rPr>
                <w:b/>
                <w:sz w:val="20"/>
                <w:szCs w:val="20"/>
                <w:u w:val="single"/>
              </w:rPr>
            </w:pPr>
            <w:r w:rsidRPr="00576EC4">
              <w:rPr>
                <w:b/>
                <w:sz w:val="20"/>
                <w:szCs w:val="20"/>
                <w:u w:val="single"/>
              </w:rPr>
              <w:t>Middle Rows</w:t>
            </w:r>
          </w:p>
          <w:p w14:paraId="74CE5233" w14:textId="77777777" w:rsidR="00E92929" w:rsidRPr="00851A28" w:rsidRDefault="00E92929" w:rsidP="00E92929">
            <w:pPr>
              <w:spacing w:after="120" w:line="240" w:lineRule="auto"/>
              <w:contextualSpacing/>
              <w:rPr>
                <w:sz w:val="20"/>
                <w:szCs w:val="20"/>
              </w:rPr>
            </w:pPr>
            <w:r w:rsidRPr="00851A28">
              <w:rPr>
                <w:sz w:val="20"/>
                <w:szCs w:val="20"/>
              </w:rPr>
              <w:t xml:space="preserve">   Single Niche              </w:t>
            </w:r>
            <w:r>
              <w:rPr>
                <w:sz w:val="20"/>
                <w:szCs w:val="20"/>
              </w:rPr>
              <w:t>$</w:t>
            </w:r>
            <w:r w:rsidR="00876D92">
              <w:rPr>
                <w:sz w:val="20"/>
                <w:szCs w:val="20"/>
              </w:rPr>
              <w:t>1500 + GST</w:t>
            </w:r>
            <w:r w:rsidRPr="00851A28">
              <w:rPr>
                <w:sz w:val="20"/>
                <w:szCs w:val="20"/>
              </w:rPr>
              <w:t xml:space="preserve">   </w:t>
            </w:r>
          </w:p>
          <w:p w14:paraId="2A345E79" w14:textId="77777777" w:rsidR="00E92929" w:rsidRPr="00851A28" w:rsidRDefault="00E92929" w:rsidP="00E92929">
            <w:pPr>
              <w:spacing w:after="120" w:line="240" w:lineRule="auto"/>
              <w:contextualSpacing/>
              <w:rPr>
                <w:sz w:val="20"/>
                <w:szCs w:val="20"/>
              </w:rPr>
            </w:pPr>
            <w:r w:rsidRPr="00851A28">
              <w:rPr>
                <w:sz w:val="20"/>
                <w:szCs w:val="20"/>
              </w:rPr>
              <w:t xml:space="preserve">   Double Nich</w:t>
            </w:r>
            <w:r>
              <w:rPr>
                <w:sz w:val="20"/>
                <w:szCs w:val="20"/>
              </w:rPr>
              <w:t xml:space="preserve">e       </w:t>
            </w:r>
            <w:r w:rsidR="00876D92">
              <w:rPr>
                <w:sz w:val="20"/>
                <w:szCs w:val="20"/>
              </w:rPr>
              <w:t xml:space="preserve">      </w:t>
            </w:r>
            <w:r>
              <w:rPr>
                <w:sz w:val="20"/>
                <w:szCs w:val="20"/>
              </w:rPr>
              <w:t>$25</w:t>
            </w:r>
            <w:r w:rsidR="00876D9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876D92">
              <w:rPr>
                <w:sz w:val="20"/>
                <w:szCs w:val="20"/>
              </w:rPr>
              <w:t xml:space="preserve"> + GST</w:t>
            </w:r>
            <w:r w:rsidRPr="00851A28">
              <w:rPr>
                <w:sz w:val="20"/>
                <w:szCs w:val="20"/>
              </w:rPr>
              <w:t xml:space="preserve">   </w:t>
            </w:r>
          </w:p>
          <w:p w14:paraId="361909D2" w14:textId="77777777" w:rsidR="00E92929" w:rsidRPr="00576EC4" w:rsidRDefault="00E92929" w:rsidP="00E92929">
            <w:pPr>
              <w:spacing w:after="120" w:line="240" w:lineRule="auto"/>
              <w:contextualSpacing/>
              <w:rPr>
                <w:b/>
                <w:sz w:val="20"/>
                <w:szCs w:val="20"/>
                <w:u w:val="single"/>
              </w:rPr>
            </w:pPr>
            <w:r w:rsidRPr="00576EC4">
              <w:rPr>
                <w:b/>
                <w:sz w:val="20"/>
                <w:szCs w:val="20"/>
                <w:u w:val="single"/>
              </w:rPr>
              <w:t>Bottom Row</w:t>
            </w:r>
          </w:p>
          <w:p w14:paraId="799A8A2A" w14:textId="77777777" w:rsidR="00E92929" w:rsidRPr="00851A28" w:rsidRDefault="00E92929" w:rsidP="00E92929">
            <w:pPr>
              <w:spacing w:after="120" w:line="240" w:lineRule="auto"/>
              <w:contextualSpacing/>
              <w:rPr>
                <w:sz w:val="20"/>
                <w:szCs w:val="20"/>
              </w:rPr>
            </w:pPr>
            <w:r w:rsidRPr="00851A28">
              <w:rPr>
                <w:sz w:val="20"/>
                <w:szCs w:val="20"/>
              </w:rPr>
              <w:t xml:space="preserve">   Single Niche         </w:t>
            </w:r>
            <w:r w:rsidR="00876D92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>$1</w:t>
            </w:r>
            <w:r w:rsidR="00876D92">
              <w:rPr>
                <w:sz w:val="20"/>
                <w:szCs w:val="20"/>
              </w:rPr>
              <w:t>300 + GST</w:t>
            </w:r>
            <w:r w:rsidRPr="00851A28">
              <w:rPr>
                <w:sz w:val="20"/>
                <w:szCs w:val="20"/>
              </w:rPr>
              <w:t xml:space="preserve">    </w:t>
            </w:r>
          </w:p>
          <w:p w14:paraId="38B35509" w14:textId="77777777" w:rsidR="00E92929" w:rsidRPr="00851A28" w:rsidRDefault="00E92929" w:rsidP="00E92929">
            <w:pPr>
              <w:spacing w:after="120" w:line="240" w:lineRule="auto"/>
              <w:contextualSpacing/>
              <w:rPr>
                <w:sz w:val="20"/>
                <w:szCs w:val="20"/>
              </w:rPr>
            </w:pPr>
            <w:r w:rsidRPr="00851A28">
              <w:rPr>
                <w:sz w:val="20"/>
                <w:szCs w:val="20"/>
              </w:rPr>
              <w:t xml:space="preserve">   Doubl</w:t>
            </w:r>
            <w:r>
              <w:rPr>
                <w:sz w:val="20"/>
                <w:szCs w:val="20"/>
              </w:rPr>
              <w:t xml:space="preserve">e Niche        </w:t>
            </w:r>
            <w:r w:rsidR="00876D92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>$</w:t>
            </w:r>
            <w:r w:rsidR="00876D92">
              <w:rPr>
                <w:sz w:val="20"/>
                <w:szCs w:val="20"/>
              </w:rPr>
              <w:t>2300 + GST</w:t>
            </w:r>
            <w:r w:rsidRPr="00851A28">
              <w:rPr>
                <w:sz w:val="20"/>
                <w:szCs w:val="20"/>
              </w:rPr>
              <w:t xml:space="preserve">    </w:t>
            </w:r>
          </w:p>
          <w:p w14:paraId="52D203C6" w14:textId="77777777" w:rsidR="00576EC4" w:rsidRDefault="00576EC4" w:rsidP="00E92929">
            <w:pPr>
              <w:spacing w:after="120" w:line="240" w:lineRule="auto"/>
              <w:contextualSpacing/>
              <w:rPr>
                <w:b/>
                <w:sz w:val="20"/>
                <w:szCs w:val="20"/>
                <w:u w:val="single"/>
              </w:rPr>
            </w:pPr>
          </w:p>
          <w:p w14:paraId="5DE7A409" w14:textId="77777777" w:rsidR="00C64BA8" w:rsidRDefault="00E92929" w:rsidP="00E92929">
            <w:pPr>
              <w:spacing w:after="120" w:line="240" w:lineRule="auto"/>
              <w:contextualSpacing/>
              <w:rPr>
                <w:b/>
                <w:sz w:val="20"/>
                <w:szCs w:val="20"/>
                <w:u w:val="single"/>
              </w:rPr>
            </w:pPr>
            <w:r w:rsidRPr="00576EC4">
              <w:rPr>
                <w:b/>
                <w:sz w:val="20"/>
                <w:szCs w:val="20"/>
                <w:u w:val="single"/>
              </w:rPr>
              <w:t xml:space="preserve">Private Estate </w:t>
            </w:r>
          </w:p>
          <w:p w14:paraId="1A8CD6B2" w14:textId="77777777" w:rsidR="00E92929" w:rsidRPr="00115E89" w:rsidRDefault="00C64BA8" w:rsidP="00E92929">
            <w:pPr>
              <w:spacing w:after="120" w:line="240" w:lineRule="auto"/>
              <w:contextualSpacing/>
              <w:rPr>
                <w:b/>
                <w:sz w:val="16"/>
                <w:szCs w:val="16"/>
                <w:u w:val="single"/>
              </w:rPr>
            </w:pPr>
            <w:r w:rsidRPr="00115E89">
              <w:rPr>
                <w:sz w:val="16"/>
                <w:szCs w:val="16"/>
              </w:rPr>
              <w:t xml:space="preserve">   </w:t>
            </w:r>
            <w:r w:rsidR="00576EC4" w:rsidRPr="00115E89">
              <w:rPr>
                <w:sz w:val="16"/>
                <w:szCs w:val="16"/>
              </w:rPr>
              <w:t>(</w:t>
            </w:r>
            <w:r w:rsidR="008973B5">
              <w:rPr>
                <w:sz w:val="16"/>
                <w:szCs w:val="16"/>
              </w:rPr>
              <w:t xml:space="preserve">2 </w:t>
            </w:r>
            <w:r w:rsidR="00576EC4" w:rsidRPr="00115E89">
              <w:rPr>
                <w:sz w:val="16"/>
                <w:szCs w:val="16"/>
              </w:rPr>
              <w:t>Stand Alone Unit</w:t>
            </w:r>
            <w:r w:rsidR="007B1ADA">
              <w:rPr>
                <w:sz w:val="16"/>
                <w:szCs w:val="16"/>
              </w:rPr>
              <w:t>s</w:t>
            </w:r>
            <w:r w:rsidR="00576EC4" w:rsidRPr="00115E89">
              <w:rPr>
                <w:sz w:val="16"/>
                <w:szCs w:val="16"/>
              </w:rPr>
              <w:t xml:space="preserve">, </w:t>
            </w:r>
            <w:r w:rsidR="00E92929" w:rsidRPr="00115E89">
              <w:rPr>
                <w:sz w:val="16"/>
                <w:szCs w:val="16"/>
              </w:rPr>
              <w:t xml:space="preserve">2 niches </w:t>
            </w:r>
            <w:r w:rsidR="00DC7038">
              <w:rPr>
                <w:sz w:val="16"/>
                <w:szCs w:val="16"/>
              </w:rPr>
              <w:t xml:space="preserve">in </w:t>
            </w:r>
            <w:r w:rsidR="00E92929" w:rsidRPr="00115E89">
              <w:rPr>
                <w:sz w:val="16"/>
                <w:szCs w:val="16"/>
              </w:rPr>
              <w:t>each</w:t>
            </w:r>
            <w:r w:rsidR="00DC7038">
              <w:rPr>
                <w:sz w:val="16"/>
                <w:szCs w:val="16"/>
              </w:rPr>
              <w:t xml:space="preserve"> unit</w:t>
            </w:r>
            <w:r w:rsidR="00E92929" w:rsidRPr="00115E89">
              <w:rPr>
                <w:sz w:val="16"/>
                <w:szCs w:val="16"/>
              </w:rPr>
              <w:t>)</w:t>
            </w:r>
          </w:p>
          <w:p w14:paraId="281533F2" w14:textId="77777777" w:rsidR="00E92929" w:rsidRPr="00851A28" w:rsidRDefault="00E92929" w:rsidP="00E92929">
            <w:pPr>
              <w:spacing w:after="120" w:line="240" w:lineRule="auto"/>
              <w:contextualSpacing/>
              <w:rPr>
                <w:sz w:val="20"/>
                <w:szCs w:val="20"/>
              </w:rPr>
            </w:pPr>
            <w:r w:rsidRPr="00851A28">
              <w:rPr>
                <w:sz w:val="20"/>
                <w:szCs w:val="20"/>
              </w:rPr>
              <w:t xml:space="preserve">   Single Niche         </w:t>
            </w:r>
            <w:r w:rsidR="00576EC4">
              <w:rPr>
                <w:sz w:val="20"/>
                <w:szCs w:val="20"/>
              </w:rPr>
              <w:t xml:space="preserve">   </w:t>
            </w:r>
            <w:r w:rsidR="00342B06">
              <w:rPr>
                <w:sz w:val="20"/>
                <w:szCs w:val="20"/>
              </w:rPr>
              <w:t xml:space="preserve"> </w:t>
            </w:r>
            <w:r w:rsidRPr="00851A2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$2</w:t>
            </w:r>
            <w:r w:rsidR="00576EC4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</w:t>
            </w:r>
            <w:r w:rsidR="00576EC4">
              <w:rPr>
                <w:sz w:val="20"/>
                <w:szCs w:val="20"/>
              </w:rPr>
              <w:t xml:space="preserve"> + GST</w:t>
            </w:r>
            <w:r w:rsidRPr="00851A28">
              <w:rPr>
                <w:sz w:val="20"/>
                <w:szCs w:val="20"/>
              </w:rPr>
              <w:t xml:space="preserve">    </w:t>
            </w:r>
          </w:p>
          <w:p w14:paraId="5076971E" w14:textId="77777777" w:rsidR="00E92929" w:rsidRPr="00E92929" w:rsidRDefault="00E92929" w:rsidP="00E92929">
            <w:pPr>
              <w:spacing w:after="120" w:line="240" w:lineRule="auto"/>
              <w:contextualSpacing/>
              <w:rPr>
                <w:sz w:val="20"/>
                <w:szCs w:val="20"/>
              </w:rPr>
            </w:pPr>
            <w:r w:rsidRPr="00851A28">
              <w:rPr>
                <w:sz w:val="20"/>
                <w:szCs w:val="20"/>
              </w:rPr>
              <w:t xml:space="preserve">   Double Niche</w:t>
            </w:r>
            <w:r>
              <w:rPr>
                <w:sz w:val="20"/>
                <w:szCs w:val="20"/>
              </w:rPr>
              <w:t xml:space="preserve"> </w:t>
            </w:r>
            <w:r w:rsidR="00576EC4">
              <w:rPr>
                <w:sz w:val="20"/>
                <w:szCs w:val="20"/>
              </w:rPr>
              <w:t xml:space="preserve">          </w:t>
            </w:r>
            <w:r w:rsidR="00342B06">
              <w:rPr>
                <w:sz w:val="20"/>
                <w:szCs w:val="20"/>
              </w:rPr>
              <w:t xml:space="preserve"> </w:t>
            </w:r>
            <w:r w:rsidR="00576E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$3</w:t>
            </w:r>
            <w:r w:rsidR="00576EC4">
              <w:rPr>
                <w:sz w:val="20"/>
                <w:szCs w:val="20"/>
              </w:rPr>
              <w:t>000 + GST</w:t>
            </w:r>
            <w:r w:rsidRPr="00851A28">
              <w:rPr>
                <w:sz w:val="20"/>
                <w:szCs w:val="20"/>
              </w:rPr>
              <w:t xml:space="preserve">     </w:t>
            </w:r>
          </w:p>
          <w:p w14:paraId="70902952" w14:textId="77777777" w:rsidR="00576EC4" w:rsidRDefault="00576EC4" w:rsidP="00576EC4">
            <w:pPr>
              <w:spacing w:line="240" w:lineRule="auto"/>
              <w:contextualSpacing/>
              <w:jc w:val="center"/>
              <w:rPr>
                <w:b/>
                <w:color w:val="2B7471" w:themeColor="accent1" w:themeShade="80"/>
                <w:sz w:val="24"/>
                <w:szCs w:val="24"/>
                <w:u w:val="single"/>
              </w:rPr>
            </w:pPr>
          </w:p>
          <w:p w14:paraId="67C439FA" w14:textId="4899117F" w:rsidR="00115E89" w:rsidRPr="00B251B4" w:rsidRDefault="00C64BA8" w:rsidP="00B251B4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  <w:r>
              <w:rPr>
                <w:rFonts w:asciiTheme="minorHAnsi" w:hAnsiTheme="minorHAnsi"/>
                <w:color w:val="2B7471" w:themeColor="accent1" w:themeShade="80"/>
              </w:rPr>
              <w:t>Name Plaque</w:t>
            </w:r>
            <w:r w:rsidR="00B251B4">
              <w:rPr>
                <w:rFonts w:asciiTheme="minorHAnsi" w:hAnsiTheme="minorHAnsi"/>
                <w:color w:val="2B7471" w:themeColor="accent1" w:themeShade="80"/>
              </w:rPr>
              <w:br/>
            </w:r>
            <w:r w:rsidRPr="00B251B4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t>Single Niche</w:t>
            </w:r>
            <w:r w:rsidR="00115E89" w:rsidRPr="00B251B4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t xml:space="preserve"> </w:t>
            </w:r>
            <w:r w:rsidRPr="00B251B4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t xml:space="preserve">                  $6</w:t>
            </w:r>
            <w:r w:rsidR="004234F8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t>5</w:t>
            </w:r>
            <w:r w:rsidRPr="00B251B4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t>0 + GST</w:t>
            </w:r>
            <w:r w:rsidRPr="00B251B4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br/>
              <w:t xml:space="preserve">Double Niche                 </w:t>
            </w:r>
            <w:r w:rsidR="00342B06" w:rsidRPr="00B251B4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t xml:space="preserve"> </w:t>
            </w:r>
            <w:r w:rsidRPr="00B251B4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t>$7</w:t>
            </w:r>
            <w:r w:rsidR="004234F8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t>5</w:t>
            </w:r>
            <w:r w:rsidRPr="00B251B4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t>0 + GST</w:t>
            </w:r>
            <w:r w:rsidR="00115E89" w:rsidRPr="00B251B4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br/>
              <w:t>Memory Plaque               $400 + GST</w:t>
            </w:r>
            <w:r w:rsidR="00115E89" w:rsidRPr="00B251B4">
              <w:rPr>
                <w:rFonts w:asciiTheme="minorHAnsi" w:eastAsiaTheme="minorHAnsi" w:hAnsiTheme="minorHAnsi" w:cstheme="minorBidi"/>
                <w:b w:val="0"/>
                <w:bCs w:val="0"/>
                <w:sz w:val="20"/>
                <w:szCs w:val="20"/>
              </w:rPr>
              <w:br/>
            </w:r>
            <w:r w:rsidR="00115E89" w:rsidRPr="00B251B4">
              <w:rPr>
                <w:rFonts w:asciiTheme="minorHAnsi" w:eastAsiaTheme="minorHAnsi" w:hAnsiTheme="minorHAnsi" w:cstheme="minorBidi"/>
                <w:b w:val="0"/>
                <w:bCs w:val="0"/>
                <w:sz w:val="16"/>
                <w:szCs w:val="16"/>
              </w:rPr>
              <w:t>(Placed at columbarium end, single name only)</w:t>
            </w:r>
          </w:p>
          <w:p w14:paraId="6DF11099" w14:textId="77777777" w:rsidR="00573077" w:rsidRDefault="00573077" w:rsidP="007B1ADA">
            <w:pPr>
              <w:pStyle w:val="Heading2"/>
              <w:spacing w:line="0" w:lineRule="atLeast"/>
              <w:rPr>
                <w:rFonts w:asciiTheme="minorHAnsi" w:hAnsiTheme="minorHAnsi"/>
                <w:color w:val="2B7471" w:themeColor="accent1" w:themeShade="80"/>
              </w:rPr>
            </w:pPr>
            <w:r w:rsidRPr="00573077">
              <w:rPr>
                <w:rFonts w:asciiTheme="minorHAnsi" w:hAnsiTheme="minorHAnsi"/>
                <w:color w:val="2B7471" w:themeColor="accent1" w:themeShade="80"/>
              </w:rPr>
              <w:t xml:space="preserve">Internment </w:t>
            </w:r>
            <w:r w:rsidR="00342B06">
              <w:rPr>
                <w:rFonts w:asciiTheme="minorHAnsi" w:hAnsiTheme="minorHAnsi"/>
                <w:color w:val="2B7471" w:themeColor="accent1" w:themeShade="80"/>
              </w:rPr>
              <w:t>Open &amp; Close</w:t>
            </w:r>
          </w:p>
          <w:p w14:paraId="5416A32F" w14:textId="77777777" w:rsidR="00342B06" w:rsidRPr="00342B06" w:rsidRDefault="00342B06" w:rsidP="007B1ADA">
            <w:pPr>
              <w:spacing w:after="120" w:line="0" w:lineRule="atLeast"/>
              <w:contextualSpacing/>
              <w:rPr>
                <w:sz w:val="20"/>
                <w:szCs w:val="20"/>
              </w:rPr>
            </w:pPr>
            <w:r w:rsidRPr="00342B06">
              <w:rPr>
                <w:sz w:val="20"/>
                <w:szCs w:val="20"/>
              </w:rPr>
              <w:t xml:space="preserve">Summer/Winter </w:t>
            </w:r>
            <w:r>
              <w:rPr>
                <w:sz w:val="20"/>
                <w:szCs w:val="20"/>
              </w:rPr>
              <w:t xml:space="preserve">              </w:t>
            </w:r>
            <w:r w:rsidRPr="00342B06">
              <w:rPr>
                <w:sz w:val="20"/>
                <w:szCs w:val="20"/>
              </w:rPr>
              <w:t>$250 + GST</w:t>
            </w:r>
          </w:p>
          <w:p w14:paraId="037F279B" w14:textId="77777777" w:rsidR="00573077" w:rsidRDefault="00573077" w:rsidP="00E92929">
            <w:pPr>
              <w:spacing w:after="120" w:line="240" w:lineRule="auto"/>
              <w:contextualSpacing/>
              <w:rPr>
                <w:b/>
                <w:sz w:val="20"/>
                <w:szCs w:val="20"/>
                <w:u w:val="single"/>
              </w:rPr>
            </w:pPr>
          </w:p>
          <w:p w14:paraId="401F1D81" w14:textId="77777777" w:rsidR="00E92929" w:rsidRDefault="00D52393" w:rsidP="00E92929">
            <w:pPr>
              <w:spacing w:after="120" w:line="240" w:lineRule="auto"/>
              <w:contextualSpacing/>
              <w:rPr>
                <w:b/>
                <w:sz w:val="20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2B7471" w:themeColor="accent1" w:themeShade="80"/>
              </w:rPr>
              <w:t>Other</w:t>
            </w:r>
            <w:r w:rsidR="00115E89">
              <w:rPr>
                <w:rFonts w:eastAsiaTheme="majorEastAsia" w:cstheme="majorBidi"/>
                <w:b/>
                <w:bCs/>
                <w:color w:val="2B7471" w:themeColor="accent1" w:themeShade="80"/>
              </w:rPr>
              <w:t xml:space="preserve"> Fees</w:t>
            </w:r>
          </w:p>
          <w:p w14:paraId="04BBC08C" w14:textId="77777777" w:rsidR="00E92929" w:rsidRPr="003238F5" w:rsidRDefault="00115E89" w:rsidP="00E92929">
            <w:pPr>
              <w:spacing w:after="120" w:line="240" w:lineRule="auto"/>
              <w:contextualSpacing/>
              <w:rPr>
                <w:sz w:val="16"/>
                <w:szCs w:val="16"/>
              </w:rPr>
            </w:pPr>
            <w:r w:rsidRPr="003238F5">
              <w:rPr>
                <w:sz w:val="16"/>
                <w:szCs w:val="16"/>
              </w:rPr>
              <w:t>Add</w:t>
            </w:r>
            <w:r w:rsidR="00E92929" w:rsidRPr="003238F5">
              <w:rPr>
                <w:sz w:val="16"/>
                <w:szCs w:val="16"/>
              </w:rPr>
              <w:t xml:space="preserve"> </w:t>
            </w:r>
            <w:proofErr w:type="gramStart"/>
            <w:r w:rsidR="00DE653D" w:rsidRPr="003238F5">
              <w:rPr>
                <w:sz w:val="16"/>
                <w:szCs w:val="16"/>
              </w:rPr>
              <w:t>A</w:t>
            </w:r>
            <w:r w:rsidR="00E92929" w:rsidRPr="003238F5">
              <w:rPr>
                <w:sz w:val="16"/>
                <w:szCs w:val="16"/>
              </w:rPr>
              <w:t>n</w:t>
            </w:r>
            <w:proofErr w:type="gramEnd"/>
            <w:r w:rsidR="00E92929" w:rsidRPr="003238F5">
              <w:rPr>
                <w:sz w:val="16"/>
                <w:szCs w:val="16"/>
              </w:rPr>
              <w:t xml:space="preserve"> </w:t>
            </w:r>
            <w:r w:rsidR="00DE653D" w:rsidRPr="003238F5">
              <w:rPr>
                <w:sz w:val="16"/>
                <w:szCs w:val="16"/>
              </w:rPr>
              <w:t>U</w:t>
            </w:r>
            <w:r w:rsidR="00E92929" w:rsidRPr="003238F5">
              <w:rPr>
                <w:sz w:val="16"/>
                <w:szCs w:val="16"/>
              </w:rPr>
              <w:t xml:space="preserve">rn </w:t>
            </w:r>
            <w:r w:rsidR="00DE653D" w:rsidRPr="003238F5">
              <w:rPr>
                <w:sz w:val="16"/>
                <w:szCs w:val="16"/>
              </w:rPr>
              <w:t>T</w:t>
            </w:r>
            <w:r w:rsidR="00E92929" w:rsidRPr="003238F5">
              <w:rPr>
                <w:sz w:val="16"/>
                <w:szCs w:val="16"/>
              </w:rPr>
              <w:t xml:space="preserve">o </w:t>
            </w:r>
            <w:r w:rsidR="00DE653D" w:rsidRPr="003238F5">
              <w:rPr>
                <w:sz w:val="16"/>
                <w:szCs w:val="16"/>
              </w:rPr>
              <w:t>A S</w:t>
            </w:r>
            <w:r w:rsidR="00E92929" w:rsidRPr="003238F5">
              <w:rPr>
                <w:sz w:val="16"/>
                <w:szCs w:val="16"/>
              </w:rPr>
              <w:t xml:space="preserve">ingle </w:t>
            </w:r>
            <w:r w:rsidR="00DE653D" w:rsidRPr="003238F5">
              <w:rPr>
                <w:sz w:val="16"/>
                <w:szCs w:val="16"/>
              </w:rPr>
              <w:t>N</w:t>
            </w:r>
            <w:r w:rsidR="00E92929" w:rsidRPr="003238F5">
              <w:rPr>
                <w:sz w:val="16"/>
                <w:szCs w:val="16"/>
              </w:rPr>
              <w:t>iche</w:t>
            </w:r>
            <w:r w:rsidRPr="003238F5">
              <w:rPr>
                <w:sz w:val="16"/>
                <w:szCs w:val="16"/>
              </w:rPr>
              <w:t xml:space="preserve"> </w:t>
            </w:r>
            <w:r w:rsidR="003238F5">
              <w:rPr>
                <w:sz w:val="16"/>
                <w:szCs w:val="16"/>
              </w:rPr>
              <w:t xml:space="preserve">     </w:t>
            </w:r>
            <w:r w:rsidR="00E92929" w:rsidRPr="003238F5">
              <w:rPr>
                <w:sz w:val="16"/>
                <w:szCs w:val="16"/>
              </w:rPr>
              <w:t>$1000</w:t>
            </w:r>
            <w:r w:rsidRPr="003238F5">
              <w:rPr>
                <w:sz w:val="16"/>
                <w:szCs w:val="16"/>
              </w:rPr>
              <w:t xml:space="preserve"> + </w:t>
            </w:r>
            <w:r w:rsidR="00DE653D" w:rsidRPr="003238F5">
              <w:rPr>
                <w:sz w:val="16"/>
                <w:szCs w:val="16"/>
              </w:rPr>
              <w:t xml:space="preserve">GST </w:t>
            </w:r>
            <w:r w:rsidR="00DE653D" w:rsidRPr="003238F5">
              <w:rPr>
                <w:sz w:val="16"/>
                <w:szCs w:val="16"/>
              </w:rPr>
              <w:br/>
              <w:t xml:space="preserve">+ </w:t>
            </w:r>
            <w:r w:rsidR="003238F5">
              <w:rPr>
                <w:sz w:val="16"/>
                <w:szCs w:val="16"/>
              </w:rPr>
              <w:t xml:space="preserve">Additional Urn </w:t>
            </w:r>
            <w:r w:rsidRPr="003238F5">
              <w:rPr>
                <w:sz w:val="16"/>
                <w:szCs w:val="16"/>
              </w:rPr>
              <w:t>P</w:t>
            </w:r>
            <w:r w:rsidR="00DE653D" w:rsidRPr="003238F5">
              <w:rPr>
                <w:sz w:val="16"/>
                <w:szCs w:val="16"/>
              </w:rPr>
              <w:t xml:space="preserve">erpetual </w:t>
            </w:r>
            <w:r w:rsidRPr="003238F5">
              <w:rPr>
                <w:sz w:val="16"/>
                <w:szCs w:val="16"/>
              </w:rPr>
              <w:t>C</w:t>
            </w:r>
            <w:r w:rsidR="00DE653D" w:rsidRPr="003238F5">
              <w:rPr>
                <w:sz w:val="16"/>
                <w:szCs w:val="16"/>
              </w:rPr>
              <w:t>are</w:t>
            </w:r>
            <w:r w:rsidR="007B1ADA" w:rsidRPr="003238F5">
              <w:rPr>
                <w:sz w:val="16"/>
                <w:szCs w:val="16"/>
              </w:rPr>
              <w:t xml:space="preserve"> </w:t>
            </w:r>
            <w:r w:rsidR="00DE653D" w:rsidRPr="003238F5">
              <w:rPr>
                <w:sz w:val="16"/>
                <w:szCs w:val="16"/>
              </w:rPr>
              <w:t xml:space="preserve"> </w:t>
            </w:r>
            <w:r w:rsidR="003238F5">
              <w:rPr>
                <w:sz w:val="16"/>
                <w:szCs w:val="16"/>
              </w:rPr>
              <w:t xml:space="preserve"> </w:t>
            </w:r>
            <w:r w:rsidRPr="003238F5">
              <w:rPr>
                <w:sz w:val="16"/>
                <w:szCs w:val="16"/>
                <w:u w:val="single"/>
              </w:rPr>
              <w:t>$</w:t>
            </w:r>
            <w:r w:rsidR="003238F5">
              <w:rPr>
                <w:sz w:val="16"/>
                <w:szCs w:val="16"/>
                <w:u w:val="single"/>
              </w:rPr>
              <w:t xml:space="preserve"> </w:t>
            </w:r>
            <w:r w:rsidRPr="003238F5">
              <w:rPr>
                <w:sz w:val="16"/>
                <w:szCs w:val="16"/>
                <w:u w:val="single"/>
              </w:rPr>
              <w:t>300 + GST</w:t>
            </w:r>
            <w:r w:rsidR="00E92929" w:rsidRPr="003238F5">
              <w:rPr>
                <w:sz w:val="16"/>
                <w:szCs w:val="16"/>
              </w:rPr>
              <w:t xml:space="preserve">   </w:t>
            </w:r>
          </w:p>
          <w:p w14:paraId="31D676CE" w14:textId="77777777" w:rsidR="00DE653D" w:rsidRPr="003238F5" w:rsidRDefault="007B1ADA" w:rsidP="00E92929">
            <w:pPr>
              <w:spacing w:after="120" w:line="240" w:lineRule="auto"/>
              <w:contextualSpacing/>
              <w:rPr>
                <w:sz w:val="16"/>
                <w:szCs w:val="16"/>
              </w:rPr>
            </w:pPr>
            <w:r w:rsidRPr="003238F5">
              <w:rPr>
                <w:sz w:val="16"/>
                <w:szCs w:val="16"/>
              </w:rPr>
              <w:t xml:space="preserve">                                    </w:t>
            </w:r>
            <w:r w:rsidR="003238F5">
              <w:rPr>
                <w:sz w:val="16"/>
                <w:szCs w:val="16"/>
              </w:rPr>
              <w:t xml:space="preserve">    </w:t>
            </w:r>
            <w:r w:rsidRPr="003238F5">
              <w:rPr>
                <w:sz w:val="16"/>
                <w:szCs w:val="16"/>
              </w:rPr>
              <w:t>Total</w:t>
            </w:r>
            <w:r w:rsidR="003238F5">
              <w:rPr>
                <w:sz w:val="16"/>
                <w:szCs w:val="16"/>
              </w:rPr>
              <w:t xml:space="preserve"> </w:t>
            </w:r>
            <w:r w:rsidRPr="003238F5">
              <w:rPr>
                <w:sz w:val="16"/>
                <w:szCs w:val="16"/>
              </w:rPr>
              <w:t>$1300 + GST</w:t>
            </w:r>
          </w:p>
          <w:p w14:paraId="0B987C4E" w14:textId="77777777" w:rsidR="003238F5" w:rsidRDefault="003238F5" w:rsidP="00E92929">
            <w:pPr>
              <w:spacing w:after="120" w:line="240" w:lineRule="auto"/>
              <w:contextualSpacing/>
              <w:rPr>
                <w:sz w:val="16"/>
                <w:szCs w:val="16"/>
              </w:rPr>
            </w:pPr>
          </w:p>
          <w:p w14:paraId="73E56A0A" w14:textId="77777777" w:rsidR="00DE653D" w:rsidRPr="003238F5" w:rsidRDefault="00E92929" w:rsidP="00E92929">
            <w:pPr>
              <w:spacing w:after="120" w:line="240" w:lineRule="auto"/>
              <w:contextualSpacing/>
              <w:rPr>
                <w:sz w:val="16"/>
                <w:szCs w:val="16"/>
              </w:rPr>
            </w:pPr>
            <w:r w:rsidRPr="003238F5">
              <w:rPr>
                <w:sz w:val="16"/>
                <w:szCs w:val="16"/>
              </w:rPr>
              <w:t xml:space="preserve">Change </w:t>
            </w:r>
            <w:r w:rsidR="00DE653D" w:rsidRPr="003238F5">
              <w:rPr>
                <w:sz w:val="16"/>
                <w:szCs w:val="16"/>
              </w:rPr>
              <w:t>A</w:t>
            </w:r>
            <w:r w:rsidRPr="003238F5">
              <w:rPr>
                <w:sz w:val="16"/>
                <w:szCs w:val="16"/>
              </w:rPr>
              <w:t xml:space="preserve"> </w:t>
            </w:r>
            <w:r w:rsidR="00DE653D" w:rsidRPr="003238F5">
              <w:rPr>
                <w:sz w:val="16"/>
                <w:szCs w:val="16"/>
              </w:rPr>
              <w:t>N</w:t>
            </w:r>
            <w:r w:rsidRPr="003238F5">
              <w:rPr>
                <w:sz w:val="16"/>
                <w:szCs w:val="16"/>
              </w:rPr>
              <w:t xml:space="preserve">ame </w:t>
            </w:r>
            <w:r w:rsidR="00DE653D" w:rsidRPr="003238F5">
              <w:rPr>
                <w:sz w:val="16"/>
                <w:szCs w:val="16"/>
              </w:rPr>
              <w:t>P</w:t>
            </w:r>
            <w:r w:rsidRPr="003238F5">
              <w:rPr>
                <w:sz w:val="16"/>
                <w:szCs w:val="16"/>
              </w:rPr>
              <w:t>laque</w:t>
            </w:r>
            <w:r w:rsidR="00115E89" w:rsidRPr="003238F5">
              <w:rPr>
                <w:sz w:val="16"/>
                <w:szCs w:val="16"/>
              </w:rPr>
              <w:t xml:space="preserve"> </w:t>
            </w:r>
            <w:r w:rsidR="00DE653D" w:rsidRPr="003238F5">
              <w:rPr>
                <w:sz w:val="16"/>
                <w:szCs w:val="16"/>
              </w:rPr>
              <w:t>F</w:t>
            </w:r>
            <w:r w:rsidR="00115E89" w:rsidRPr="003238F5">
              <w:rPr>
                <w:sz w:val="16"/>
                <w:szCs w:val="16"/>
              </w:rPr>
              <w:t xml:space="preserve">rom </w:t>
            </w:r>
          </w:p>
          <w:p w14:paraId="4321FA31" w14:textId="77777777" w:rsidR="00E92929" w:rsidRPr="003238F5" w:rsidRDefault="00DE653D" w:rsidP="00E92929">
            <w:pPr>
              <w:spacing w:after="120" w:line="240" w:lineRule="auto"/>
              <w:contextualSpacing/>
              <w:rPr>
                <w:sz w:val="16"/>
                <w:szCs w:val="16"/>
              </w:rPr>
            </w:pPr>
            <w:r w:rsidRPr="003238F5">
              <w:rPr>
                <w:sz w:val="16"/>
                <w:szCs w:val="16"/>
              </w:rPr>
              <w:t>A</w:t>
            </w:r>
            <w:r w:rsidR="00115E89" w:rsidRPr="003238F5">
              <w:rPr>
                <w:sz w:val="16"/>
                <w:szCs w:val="16"/>
              </w:rPr>
              <w:t xml:space="preserve"> </w:t>
            </w:r>
            <w:r w:rsidRPr="003238F5">
              <w:rPr>
                <w:sz w:val="16"/>
                <w:szCs w:val="16"/>
              </w:rPr>
              <w:t>S</w:t>
            </w:r>
            <w:r w:rsidR="00115E89" w:rsidRPr="003238F5">
              <w:rPr>
                <w:sz w:val="16"/>
                <w:szCs w:val="16"/>
              </w:rPr>
              <w:t>ingle</w:t>
            </w:r>
            <w:r w:rsidR="00E92929" w:rsidRPr="003238F5">
              <w:rPr>
                <w:sz w:val="16"/>
                <w:szCs w:val="16"/>
              </w:rPr>
              <w:t xml:space="preserve"> </w:t>
            </w:r>
            <w:proofErr w:type="gramStart"/>
            <w:r w:rsidRPr="003238F5">
              <w:rPr>
                <w:sz w:val="16"/>
                <w:szCs w:val="16"/>
              </w:rPr>
              <w:t>T</w:t>
            </w:r>
            <w:r w:rsidR="00E92929" w:rsidRPr="003238F5">
              <w:rPr>
                <w:sz w:val="16"/>
                <w:szCs w:val="16"/>
              </w:rPr>
              <w:t>o</w:t>
            </w:r>
            <w:proofErr w:type="gramEnd"/>
            <w:r w:rsidR="00E92929" w:rsidRPr="003238F5">
              <w:rPr>
                <w:sz w:val="16"/>
                <w:szCs w:val="16"/>
              </w:rPr>
              <w:t xml:space="preserve"> </w:t>
            </w:r>
            <w:r w:rsidRPr="003238F5">
              <w:rPr>
                <w:sz w:val="16"/>
                <w:szCs w:val="16"/>
              </w:rPr>
              <w:t>A</w:t>
            </w:r>
            <w:r w:rsidR="00E92929" w:rsidRPr="003238F5">
              <w:rPr>
                <w:sz w:val="16"/>
                <w:szCs w:val="16"/>
              </w:rPr>
              <w:t xml:space="preserve"> </w:t>
            </w:r>
            <w:r w:rsidRPr="003238F5">
              <w:rPr>
                <w:sz w:val="16"/>
                <w:szCs w:val="16"/>
              </w:rPr>
              <w:t>D</w:t>
            </w:r>
            <w:r w:rsidR="00E92929" w:rsidRPr="003238F5">
              <w:rPr>
                <w:sz w:val="16"/>
                <w:szCs w:val="16"/>
              </w:rPr>
              <w:t xml:space="preserve">ouble </w:t>
            </w:r>
            <w:r w:rsidR="007B1ADA" w:rsidRPr="003238F5">
              <w:rPr>
                <w:sz w:val="16"/>
                <w:szCs w:val="16"/>
              </w:rPr>
              <w:t>Plaque</w:t>
            </w:r>
            <w:r w:rsidR="00E92929" w:rsidRPr="003238F5">
              <w:rPr>
                <w:sz w:val="16"/>
                <w:szCs w:val="16"/>
              </w:rPr>
              <w:t xml:space="preserve">    </w:t>
            </w:r>
            <w:r w:rsidRPr="003238F5">
              <w:rPr>
                <w:sz w:val="16"/>
                <w:szCs w:val="16"/>
              </w:rPr>
              <w:t xml:space="preserve"> </w:t>
            </w:r>
            <w:r w:rsidR="003238F5">
              <w:rPr>
                <w:sz w:val="16"/>
                <w:szCs w:val="16"/>
              </w:rPr>
              <w:t xml:space="preserve">     </w:t>
            </w:r>
            <w:r w:rsidR="00E92929" w:rsidRPr="003238F5">
              <w:rPr>
                <w:sz w:val="16"/>
                <w:szCs w:val="16"/>
              </w:rPr>
              <w:t>$600</w:t>
            </w:r>
            <w:r w:rsidR="00115E89" w:rsidRPr="003238F5">
              <w:rPr>
                <w:sz w:val="16"/>
                <w:szCs w:val="16"/>
              </w:rPr>
              <w:t xml:space="preserve"> + GST</w:t>
            </w:r>
          </w:p>
          <w:p w14:paraId="09880DAF" w14:textId="77777777" w:rsidR="00E92929" w:rsidRDefault="00E92929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</w:p>
          <w:p w14:paraId="4381AAEC" w14:textId="77777777" w:rsidR="00E92929" w:rsidRDefault="00E92929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</w:p>
          <w:p w14:paraId="6086E9FD" w14:textId="77777777" w:rsidR="00E92929" w:rsidRDefault="00E92929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</w:p>
          <w:p w14:paraId="32CB68FA" w14:textId="77777777" w:rsidR="00E92929" w:rsidRDefault="00E92929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</w:p>
          <w:p w14:paraId="4086FF09" w14:textId="77777777" w:rsidR="00E92929" w:rsidRDefault="00E92929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</w:p>
          <w:p w14:paraId="15F2C94C" w14:textId="77777777" w:rsidR="00E92929" w:rsidRDefault="00E92929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</w:p>
          <w:p w14:paraId="1E2137F6" w14:textId="77777777" w:rsidR="00E92929" w:rsidRDefault="00E92929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</w:p>
          <w:p w14:paraId="7B6C998D" w14:textId="77777777" w:rsidR="00E92929" w:rsidRDefault="00E92929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</w:p>
          <w:p w14:paraId="104BB77A" w14:textId="77777777" w:rsidR="00E92929" w:rsidRDefault="00E92929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</w:p>
          <w:p w14:paraId="43CA8389" w14:textId="77777777" w:rsidR="0037743C" w:rsidRPr="00851A28" w:rsidRDefault="00705E59">
            <w:pPr>
              <w:pStyle w:val="Heading2"/>
              <w:rPr>
                <w:rFonts w:asciiTheme="minorHAnsi" w:hAnsiTheme="minorHAnsi"/>
                <w:color w:val="2B7471" w:themeColor="accent1" w:themeShade="80"/>
              </w:rPr>
            </w:pPr>
            <w:r>
              <w:rPr>
                <w:rFonts w:asciiTheme="minorHAnsi" w:hAnsiTheme="minorHAnsi"/>
                <w:color w:val="2B7471" w:themeColor="accent1" w:themeShade="80"/>
              </w:rPr>
              <w:t>Inter</w:t>
            </w:r>
            <w:r w:rsidR="00C835AA" w:rsidRPr="00851A28">
              <w:rPr>
                <w:rFonts w:asciiTheme="minorHAnsi" w:hAnsiTheme="minorHAnsi"/>
                <w:color w:val="2B7471" w:themeColor="accent1" w:themeShade="80"/>
              </w:rPr>
              <w:t>ment Open/C</w:t>
            </w:r>
            <w:r w:rsidR="00E43368" w:rsidRPr="00851A28">
              <w:rPr>
                <w:rFonts w:asciiTheme="minorHAnsi" w:hAnsiTheme="minorHAnsi"/>
                <w:color w:val="2B7471" w:themeColor="accent1" w:themeShade="80"/>
              </w:rPr>
              <w:t>lose Fees</w:t>
            </w:r>
          </w:p>
          <w:p w14:paraId="4B24EBCC" w14:textId="77777777" w:rsidR="00E43368" w:rsidRPr="00851A28" w:rsidRDefault="00E43368" w:rsidP="00E43368">
            <w:pPr>
              <w:spacing w:after="120" w:line="240" w:lineRule="auto"/>
              <w:contextualSpacing/>
              <w:rPr>
                <w:b/>
                <w:sz w:val="20"/>
                <w:szCs w:val="20"/>
                <w:u w:val="single"/>
              </w:rPr>
            </w:pPr>
            <w:r w:rsidRPr="00851A28">
              <w:rPr>
                <w:b/>
                <w:sz w:val="20"/>
                <w:szCs w:val="20"/>
                <w:u w:val="single"/>
              </w:rPr>
              <w:t>Columbarium:</w:t>
            </w:r>
          </w:p>
          <w:p w14:paraId="6276C075" w14:textId="77777777" w:rsidR="00E43368" w:rsidRPr="00851A28" w:rsidRDefault="00705E59" w:rsidP="00E43368">
            <w:pPr>
              <w:spacing w:after="120" w:line="240" w:lineRule="auto"/>
              <w:contextualSpacing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Summer inter</w:t>
            </w:r>
            <w:r w:rsidR="00E43368" w:rsidRPr="00851A28">
              <w:rPr>
                <w:sz w:val="20"/>
                <w:szCs w:val="20"/>
              </w:rPr>
              <w:t>ment (May – Oct</w:t>
            </w:r>
            <w:r w:rsidR="000E74BC">
              <w:rPr>
                <w:sz w:val="20"/>
                <w:szCs w:val="20"/>
              </w:rPr>
              <w:t>.</w:t>
            </w:r>
            <w:r w:rsidR="00E43368" w:rsidRPr="00851A28">
              <w:rPr>
                <w:sz w:val="20"/>
                <w:szCs w:val="20"/>
              </w:rPr>
              <w:t>)</w:t>
            </w:r>
            <w:r w:rsidR="00E43368" w:rsidRPr="00851A28">
              <w:rPr>
                <w:sz w:val="20"/>
                <w:szCs w:val="20"/>
              </w:rPr>
              <w:tab/>
            </w:r>
            <w:r w:rsidR="00E43368" w:rsidRPr="007B1A7A">
              <w:rPr>
                <w:sz w:val="19"/>
                <w:szCs w:val="19"/>
              </w:rPr>
              <w:t>$250</w:t>
            </w:r>
            <w:r w:rsidR="00E43368" w:rsidRPr="00851A28">
              <w:rPr>
                <w:sz w:val="20"/>
                <w:szCs w:val="20"/>
              </w:rPr>
              <w:t xml:space="preserve"> Winter </w:t>
            </w:r>
            <w:r w:rsidR="000C71CB">
              <w:rPr>
                <w:sz w:val="20"/>
                <w:szCs w:val="20"/>
              </w:rPr>
              <w:t xml:space="preserve">interment (Nov. – Apr.)       </w:t>
            </w:r>
            <w:r w:rsidR="007B1A7A">
              <w:rPr>
                <w:sz w:val="20"/>
                <w:szCs w:val="20"/>
              </w:rPr>
              <w:t xml:space="preserve"> </w:t>
            </w:r>
            <w:r w:rsidR="00E43368" w:rsidRPr="007B1A7A">
              <w:rPr>
                <w:sz w:val="19"/>
                <w:szCs w:val="19"/>
              </w:rPr>
              <w:t>$250</w:t>
            </w:r>
            <w:r w:rsidR="00E43368" w:rsidRPr="00851A28">
              <w:rPr>
                <w:sz w:val="20"/>
                <w:szCs w:val="20"/>
              </w:rPr>
              <w:tab/>
            </w:r>
          </w:p>
          <w:p w14:paraId="00C2300F" w14:textId="77777777" w:rsidR="00E43368" w:rsidRPr="00851A28" w:rsidRDefault="00E43368"/>
          <w:p w14:paraId="34BA63FA" w14:textId="77777777" w:rsidR="0037743C" w:rsidRPr="00851A28" w:rsidRDefault="00E43368">
            <w:r w:rsidRPr="00851A28">
              <w:rPr>
                <w:i/>
                <w:sz w:val="18"/>
                <w:szCs w:val="18"/>
              </w:rPr>
              <w:t>Additional surcharges m</w:t>
            </w:r>
            <w:r w:rsidR="007B1A7A">
              <w:rPr>
                <w:i/>
                <w:sz w:val="18"/>
                <w:szCs w:val="18"/>
              </w:rPr>
              <w:t>ay apply to services provided</w:t>
            </w:r>
            <w:r w:rsidR="00E104D8">
              <w:rPr>
                <w:i/>
                <w:sz w:val="18"/>
                <w:szCs w:val="18"/>
              </w:rPr>
              <w:t>,</w:t>
            </w:r>
            <w:r w:rsidR="007B1A7A">
              <w:rPr>
                <w:i/>
                <w:sz w:val="18"/>
                <w:szCs w:val="18"/>
              </w:rPr>
              <w:t xml:space="preserve"> including but not limited to interments on weekends</w:t>
            </w:r>
            <w:r w:rsidRPr="00851A28">
              <w:rPr>
                <w:i/>
                <w:sz w:val="18"/>
                <w:szCs w:val="18"/>
              </w:rPr>
              <w:t>, holidays, evenings or after hours.</w:t>
            </w:r>
          </w:p>
          <w:p w14:paraId="6D9A2DF5" w14:textId="77777777" w:rsidR="0037743C" w:rsidRDefault="0037743C" w:rsidP="00A01D2E">
            <w:pPr>
              <w:pStyle w:val="Heading2"/>
            </w:pPr>
          </w:p>
          <w:p w14:paraId="4EE207ED" w14:textId="77777777" w:rsidR="0037743C" w:rsidRDefault="0037743C" w:rsidP="002544D9">
            <w:pPr>
              <w:pStyle w:val="ListBullet"/>
              <w:numPr>
                <w:ilvl w:val="0"/>
                <w:numId w:val="0"/>
              </w:numPr>
            </w:pPr>
          </w:p>
          <w:p w14:paraId="5056F154" w14:textId="77777777" w:rsidR="002544D9" w:rsidRDefault="002544D9" w:rsidP="002544D9">
            <w:pPr>
              <w:pStyle w:val="BlockText"/>
              <w:spacing w:line="240" w:lineRule="auto"/>
              <w:ind w:left="0"/>
              <w:contextualSpacing/>
              <w:rPr>
                <w:color w:val="2B7471" w:themeColor="accent1" w:themeShade="80"/>
              </w:rPr>
            </w:pPr>
          </w:p>
          <w:p w14:paraId="32750260" w14:textId="77777777" w:rsidR="00851A28" w:rsidRPr="00C835AA" w:rsidRDefault="00851A28" w:rsidP="002544D9">
            <w:pPr>
              <w:pStyle w:val="BlockText"/>
              <w:spacing w:line="240" w:lineRule="auto"/>
              <w:ind w:left="0"/>
              <w:contextualSpacing/>
              <w:rPr>
                <w:color w:val="2B7471" w:themeColor="accent1" w:themeShade="80"/>
              </w:rPr>
            </w:pPr>
          </w:p>
          <w:p w14:paraId="4DE8F511" w14:textId="77777777" w:rsidR="0037743C" w:rsidRDefault="0037743C">
            <w:pPr>
              <w:pStyle w:val="Website"/>
            </w:pPr>
          </w:p>
        </w:tc>
      </w:tr>
    </w:tbl>
    <w:p w14:paraId="04DA0204" w14:textId="3340FDAB" w:rsidR="00ED7C90" w:rsidRDefault="00ED7C90" w:rsidP="00D91EF3">
      <w:pPr>
        <w:pStyle w:val="NoSpacing"/>
      </w:pPr>
    </w:p>
    <w:sectPr w:rsidR="00ED7C90" w:rsidSect="00BC4DDA">
      <w:headerReference w:type="default" r:id="rId23"/>
      <w:headerReference w:type="first" r:id="rId24"/>
      <w:pgSz w:w="15840" w:h="12240" w:orient="landscape" w:code="1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F58CD" w14:textId="77777777" w:rsidR="001D437C" w:rsidRDefault="001D437C" w:rsidP="0037743C">
      <w:pPr>
        <w:spacing w:after="0" w:line="240" w:lineRule="auto"/>
      </w:pPr>
      <w:r>
        <w:separator/>
      </w:r>
    </w:p>
  </w:endnote>
  <w:endnote w:type="continuationSeparator" w:id="0">
    <w:p w14:paraId="1A6F43AD" w14:textId="77777777" w:rsidR="001D437C" w:rsidRDefault="001D437C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A2175" w14:textId="77777777" w:rsidR="001D437C" w:rsidRDefault="001D437C" w:rsidP="0037743C">
      <w:pPr>
        <w:spacing w:after="0" w:line="240" w:lineRule="auto"/>
      </w:pPr>
      <w:r>
        <w:separator/>
      </w:r>
    </w:p>
  </w:footnote>
  <w:footnote w:type="continuationSeparator" w:id="0">
    <w:p w14:paraId="3F185541" w14:textId="77777777" w:rsidR="001D437C" w:rsidRDefault="001D437C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013A5" w14:textId="77777777" w:rsidR="003E1E9B" w:rsidRDefault="00712321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89EA51" wp14:editId="10EF09C2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14B249FF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D561345" wp14:editId="2A2E15F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2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62C09A6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D269E" w14:textId="77777777" w:rsidR="00CD4ED2" w:rsidRDefault="005F496D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450D3451" wp14:editId="269CD8E0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23E70812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mzb4A&#10;AADbAAAADwAAAGRycy9kb3ducmV2LnhtbERPzYrCMBC+L/gOYQRva6oL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Xps2+AAAA2wAAAA8AAAAAAAAAAAAAAAAAmAIAAGRycy9kb3ducmV2&#10;LnhtbFBLBQYAAAAABAAEAPUAAACDAw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+ub4A&#10;AADbAAAADwAAAGRycy9kb3ducmV2LnhtbERPzYrCMBC+L/gOYQRva6os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+Prm+AAAA2wAAAA8AAAAAAAAAAAAAAAAAmAIAAGRycy9kb3ducmV2&#10;LnhtbFBLBQYAAAAABAAEAPUAAACDAw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Ir4A&#10;AADbAAAADwAAAGRycy9kb3ducmV2LnhtbERPzYrCMBC+L/gOYQRva6qw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ymyK+AAAA2wAAAA8AAAAAAAAAAAAAAAAAmAIAAGRycy9kb3ducmV2&#10;LnhtbFBLBQYAAAAABAAEAPUAAACDAw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A38CDDB" wp14:editId="203E4B8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9D6C546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6YcEAAADbAAAADwAAAGRycy9kb3ducmV2LnhtbERPTYvCMBC9C/6HMAveNFVQtBplFSyK&#10;elB370Mztt1tJqWJtvvvN4LgbR7vcxar1pTiQbUrLCsYDiIQxKnVBWcKvq7b/hSE88gaS8uk4I8c&#10;rJbdzgJjbRs+0+PiMxFC2MWoIPe+iqV0aU4G3cBWxIG72dqgD7DOpK6xCeGmlKMomkiDBYeGHCva&#10;5JT+Xu5GwXaPp8O4WU++k+PmnIzT2f0n0Ur1PtrPOQhPrX+LX+6dDvOH8PwlHC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LphwQAAANsAAAAPAAAAAAAAAAAAAAAA&#10;AKECAABkcnMvZG93bnJldi54bWxQSwUGAAAAAAQABAD5AAAAjwMAAAAA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kFsIAAADbAAAADwAAAGRycy9kb3ducmV2LnhtbERPS2vCQBC+F/oflin01mwUlBqzihUM&#10;SutBbe9DdkzSZmdDdvPw37uFQm/z8T0nXY+mFj21rrKsYBLFIIhzqysuFHxedi+vIJxH1lhbJgU3&#10;crBePT6kmGg78In6sy9ECGGXoILS+yaR0uUlGXSRbYgDd7WtQR9gW0jd4hDCTS2ncTyXBisODSU2&#10;tC0p/zl3RsHugMf32fA2/8o+tqdsli+670wr9fw0bpYgPI3+X/zn3uswfwq/v4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4kFsIAAADb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37C"/>
    <w:rsid w:val="00016C11"/>
    <w:rsid w:val="00020128"/>
    <w:rsid w:val="000210C1"/>
    <w:rsid w:val="00021B6F"/>
    <w:rsid w:val="00035DF5"/>
    <w:rsid w:val="000361B8"/>
    <w:rsid w:val="000425F6"/>
    <w:rsid w:val="00075279"/>
    <w:rsid w:val="000C71CB"/>
    <w:rsid w:val="000E74BC"/>
    <w:rsid w:val="001011C8"/>
    <w:rsid w:val="00114F47"/>
    <w:rsid w:val="00115E89"/>
    <w:rsid w:val="00120EA4"/>
    <w:rsid w:val="001411A4"/>
    <w:rsid w:val="001675D6"/>
    <w:rsid w:val="00186763"/>
    <w:rsid w:val="00191F05"/>
    <w:rsid w:val="0019365C"/>
    <w:rsid w:val="001B0BE8"/>
    <w:rsid w:val="001C1E24"/>
    <w:rsid w:val="001D36C2"/>
    <w:rsid w:val="001D437C"/>
    <w:rsid w:val="002243AD"/>
    <w:rsid w:val="002544D9"/>
    <w:rsid w:val="00265793"/>
    <w:rsid w:val="002B45C8"/>
    <w:rsid w:val="002F1D4E"/>
    <w:rsid w:val="002F4FE7"/>
    <w:rsid w:val="002F5ECB"/>
    <w:rsid w:val="003238F5"/>
    <w:rsid w:val="003309C2"/>
    <w:rsid w:val="0033712E"/>
    <w:rsid w:val="00342B06"/>
    <w:rsid w:val="00357883"/>
    <w:rsid w:val="00367CAF"/>
    <w:rsid w:val="0037743C"/>
    <w:rsid w:val="00385814"/>
    <w:rsid w:val="003920AB"/>
    <w:rsid w:val="003E1E9B"/>
    <w:rsid w:val="003F6925"/>
    <w:rsid w:val="0040362E"/>
    <w:rsid w:val="004134D6"/>
    <w:rsid w:val="00415C62"/>
    <w:rsid w:val="004234F8"/>
    <w:rsid w:val="00425687"/>
    <w:rsid w:val="004306AD"/>
    <w:rsid w:val="00444084"/>
    <w:rsid w:val="0045661B"/>
    <w:rsid w:val="00484703"/>
    <w:rsid w:val="00486ADB"/>
    <w:rsid w:val="004A6C96"/>
    <w:rsid w:val="004E3B7A"/>
    <w:rsid w:val="005206BD"/>
    <w:rsid w:val="0053472C"/>
    <w:rsid w:val="00536515"/>
    <w:rsid w:val="00555FE1"/>
    <w:rsid w:val="0056122E"/>
    <w:rsid w:val="00573077"/>
    <w:rsid w:val="00576EC4"/>
    <w:rsid w:val="00592F34"/>
    <w:rsid w:val="005B3A14"/>
    <w:rsid w:val="005B67F4"/>
    <w:rsid w:val="005D7AF1"/>
    <w:rsid w:val="005F496D"/>
    <w:rsid w:val="006022E1"/>
    <w:rsid w:val="00610249"/>
    <w:rsid w:val="00617322"/>
    <w:rsid w:val="006321EB"/>
    <w:rsid w:val="00632BB1"/>
    <w:rsid w:val="00636FE2"/>
    <w:rsid w:val="00665AEB"/>
    <w:rsid w:val="00681B3A"/>
    <w:rsid w:val="00682F6E"/>
    <w:rsid w:val="00684A7D"/>
    <w:rsid w:val="0069002D"/>
    <w:rsid w:val="006B4693"/>
    <w:rsid w:val="006D0762"/>
    <w:rsid w:val="006D2F54"/>
    <w:rsid w:val="006E395C"/>
    <w:rsid w:val="007008A1"/>
    <w:rsid w:val="00704FD6"/>
    <w:rsid w:val="00705E59"/>
    <w:rsid w:val="00712321"/>
    <w:rsid w:val="007327A6"/>
    <w:rsid w:val="00751AA2"/>
    <w:rsid w:val="0075262D"/>
    <w:rsid w:val="0079306D"/>
    <w:rsid w:val="007A09AD"/>
    <w:rsid w:val="007B03D6"/>
    <w:rsid w:val="007B1A7A"/>
    <w:rsid w:val="007B1ADA"/>
    <w:rsid w:val="007C70E3"/>
    <w:rsid w:val="007F0701"/>
    <w:rsid w:val="007F7515"/>
    <w:rsid w:val="00812590"/>
    <w:rsid w:val="008202DD"/>
    <w:rsid w:val="008203ED"/>
    <w:rsid w:val="00851A28"/>
    <w:rsid w:val="00854CB7"/>
    <w:rsid w:val="00876D92"/>
    <w:rsid w:val="00890331"/>
    <w:rsid w:val="00892201"/>
    <w:rsid w:val="008973B5"/>
    <w:rsid w:val="008A3274"/>
    <w:rsid w:val="008C41E9"/>
    <w:rsid w:val="008F08C9"/>
    <w:rsid w:val="009011CF"/>
    <w:rsid w:val="0092618A"/>
    <w:rsid w:val="009342D0"/>
    <w:rsid w:val="00983245"/>
    <w:rsid w:val="00991DE6"/>
    <w:rsid w:val="00994712"/>
    <w:rsid w:val="00A01D2E"/>
    <w:rsid w:val="00A0404E"/>
    <w:rsid w:val="00A33055"/>
    <w:rsid w:val="00A401EA"/>
    <w:rsid w:val="00A733C7"/>
    <w:rsid w:val="00A92C80"/>
    <w:rsid w:val="00AA119D"/>
    <w:rsid w:val="00AA44D8"/>
    <w:rsid w:val="00AB46FA"/>
    <w:rsid w:val="00B251B4"/>
    <w:rsid w:val="00B36FDE"/>
    <w:rsid w:val="00B77957"/>
    <w:rsid w:val="00BC4DDA"/>
    <w:rsid w:val="00BE2630"/>
    <w:rsid w:val="00BE7B3A"/>
    <w:rsid w:val="00BF18DB"/>
    <w:rsid w:val="00BF1F28"/>
    <w:rsid w:val="00C0750F"/>
    <w:rsid w:val="00C11AB9"/>
    <w:rsid w:val="00C64BA8"/>
    <w:rsid w:val="00C835AA"/>
    <w:rsid w:val="00CA1864"/>
    <w:rsid w:val="00CA3236"/>
    <w:rsid w:val="00CA4BEB"/>
    <w:rsid w:val="00CC326F"/>
    <w:rsid w:val="00CD4ED2"/>
    <w:rsid w:val="00CE1E3B"/>
    <w:rsid w:val="00D1610E"/>
    <w:rsid w:val="00D2631E"/>
    <w:rsid w:val="00D52393"/>
    <w:rsid w:val="00D54292"/>
    <w:rsid w:val="00D8154C"/>
    <w:rsid w:val="00D90A49"/>
    <w:rsid w:val="00D91EF3"/>
    <w:rsid w:val="00DA1E9F"/>
    <w:rsid w:val="00DA2F26"/>
    <w:rsid w:val="00DC1BC9"/>
    <w:rsid w:val="00DC332A"/>
    <w:rsid w:val="00DC7038"/>
    <w:rsid w:val="00DD5D75"/>
    <w:rsid w:val="00DE653D"/>
    <w:rsid w:val="00E104D8"/>
    <w:rsid w:val="00E10ABF"/>
    <w:rsid w:val="00E36671"/>
    <w:rsid w:val="00E43368"/>
    <w:rsid w:val="00E75E55"/>
    <w:rsid w:val="00E81B03"/>
    <w:rsid w:val="00E87BAE"/>
    <w:rsid w:val="00E92929"/>
    <w:rsid w:val="00E938FB"/>
    <w:rsid w:val="00EC402A"/>
    <w:rsid w:val="00ED7C90"/>
    <w:rsid w:val="00EE6A59"/>
    <w:rsid w:val="00F2468E"/>
    <w:rsid w:val="00F5155E"/>
    <w:rsid w:val="00F67EC8"/>
    <w:rsid w:val="00F73965"/>
    <w:rsid w:val="00F7712F"/>
    <w:rsid w:val="00F82437"/>
    <w:rsid w:val="00F836EA"/>
    <w:rsid w:val="00F91541"/>
    <w:rsid w:val="00F92AFD"/>
    <w:rsid w:val="00F9616C"/>
    <w:rsid w:val="00FB1F73"/>
    <w:rsid w:val="00FD5359"/>
    <w:rsid w:val="00FE4A40"/>
    <w:rsid w:val="00FF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EA8DCAC"/>
  <w15:chartTrackingRefBased/>
  <w15:docId w15:val="{CFFC9C73-B48B-456E-8ECC-1D6590AF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ovrod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a4f35948-e619-41b3-aa29-22878b09cfd2"/>
    <ds:schemaRef ds:uri="http://schemas.microsoft.com/office/2006/documentManagement/types"/>
    <ds:schemaRef ds:uri="40262f94-9f35-4ac3-9a90-690165a166b7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06B5A64-DBD1-41A9-8A27-CE5FED9A9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Jackie Douville</dc:creator>
  <cp:keywords/>
  <cp:lastModifiedBy>Crystal Fisher</cp:lastModifiedBy>
  <cp:revision>2</cp:revision>
  <cp:lastPrinted>2022-12-22T15:35:00Z</cp:lastPrinted>
  <dcterms:created xsi:type="dcterms:W3CDTF">2022-12-22T15:36:00Z</dcterms:created>
  <dcterms:modified xsi:type="dcterms:W3CDTF">2022-12-22T15:36:00Z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